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CD9" w:rsidRPr="00A8519B" w:rsidRDefault="00660CD9" w:rsidP="00660CD9">
      <w:pPr>
        <w:jc w:val="center"/>
        <w:rPr>
          <w:rFonts w:ascii="ScalaSans" w:hAnsi="ScalaSans"/>
          <w:b/>
          <w:bCs/>
          <w:sz w:val="36"/>
          <w:szCs w:val="22"/>
        </w:rPr>
      </w:pPr>
      <w:r w:rsidRPr="00A8519B">
        <w:rPr>
          <w:rFonts w:ascii="ScalaSans" w:hAnsi="ScalaSans"/>
          <w:b/>
          <w:bCs/>
          <w:color w:val="947631"/>
          <w:sz w:val="32"/>
          <w:szCs w:val="22"/>
        </w:rPr>
        <w:t>PROGRAMA E AGENDA</w:t>
      </w:r>
    </w:p>
    <w:p w:rsidR="00660CD9" w:rsidRPr="00A8519B" w:rsidRDefault="00660CD9" w:rsidP="00660CD9">
      <w:pPr>
        <w:jc w:val="center"/>
        <w:rPr>
          <w:rFonts w:ascii="ScalaSans" w:hAnsi="ScalaSans"/>
          <w:b/>
          <w:bCs/>
          <w:szCs w:val="22"/>
        </w:rPr>
      </w:pPr>
    </w:p>
    <w:p w:rsidR="00660CD9" w:rsidRPr="00A8519B" w:rsidRDefault="00660CD9" w:rsidP="00660CD9">
      <w:pPr>
        <w:jc w:val="center"/>
        <w:rPr>
          <w:rFonts w:ascii="ScalaSans" w:hAnsi="ScalaSans"/>
          <w:b/>
          <w:bCs/>
          <w:color w:val="947631"/>
          <w:sz w:val="32"/>
          <w:szCs w:val="22"/>
        </w:rPr>
      </w:pPr>
      <w:r w:rsidRPr="00A8519B">
        <w:rPr>
          <w:rFonts w:ascii="ScalaSans" w:hAnsi="ScalaSans"/>
          <w:b/>
          <w:bCs/>
          <w:color w:val="947631"/>
          <w:sz w:val="32"/>
          <w:szCs w:val="22"/>
        </w:rPr>
        <w:t>SEMINÁRIO</w:t>
      </w:r>
    </w:p>
    <w:p w:rsidR="00660CD9" w:rsidRPr="00A8519B" w:rsidRDefault="00660CD9" w:rsidP="00660CD9">
      <w:pPr>
        <w:jc w:val="center"/>
        <w:rPr>
          <w:rFonts w:ascii="ScalaSans" w:hAnsi="ScalaSans"/>
          <w:b/>
          <w:bCs/>
          <w:color w:val="7030A0"/>
          <w:sz w:val="14"/>
          <w:szCs w:val="22"/>
        </w:rPr>
      </w:pPr>
    </w:p>
    <w:p w:rsidR="00660CD9" w:rsidRPr="00A8519B" w:rsidRDefault="00660CD9" w:rsidP="00660CD9">
      <w:pPr>
        <w:jc w:val="center"/>
        <w:rPr>
          <w:rFonts w:ascii="ScalaSans" w:hAnsi="ScalaSans"/>
          <w:b/>
          <w:bCs/>
          <w:i/>
          <w:iCs/>
          <w:szCs w:val="22"/>
        </w:rPr>
      </w:pPr>
      <w:r w:rsidRPr="00A8519B">
        <w:rPr>
          <w:rFonts w:ascii="ScalaSans" w:hAnsi="ScalaSans"/>
          <w:b/>
          <w:bCs/>
          <w:i/>
          <w:iCs/>
          <w:szCs w:val="22"/>
        </w:rPr>
        <w:t xml:space="preserve">Partilha de experiências </w:t>
      </w:r>
      <w:r>
        <w:rPr>
          <w:rFonts w:ascii="ScalaSans" w:hAnsi="ScalaSans"/>
          <w:b/>
          <w:bCs/>
          <w:i/>
          <w:iCs/>
          <w:szCs w:val="22"/>
        </w:rPr>
        <w:t>sobre auditoria dos ODS</w:t>
      </w:r>
      <w:r w:rsidRPr="00A8519B">
        <w:rPr>
          <w:rFonts w:ascii="ScalaSans" w:hAnsi="ScalaSans"/>
          <w:b/>
          <w:bCs/>
          <w:i/>
          <w:iCs/>
          <w:szCs w:val="22"/>
        </w:rPr>
        <w:t xml:space="preserve"> </w:t>
      </w:r>
    </w:p>
    <w:p w:rsidR="00660CD9" w:rsidRPr="00A8519B" w:rsidRDefault="00660CD9" w:rsidP="00660CD9">
      <w:pPr>
        <w:jc w:val="center"/>
        <w:rPr>
          <w:rFonts w:ascii="ScalaSans" w:hAnsi="ScalaSans"/>
          <w:b/>
          <w:bCs/>
          <w:i/>
          <w:iCs/>
          <w:szCs w:val="22"/>
        </w:rPr>
      </w:pPr>
      <w:r w:rsidRPr="00A8519B">
        <w:rPr>
          <w:rFonts w:ascii="ScalaSans" w:hAnsi="ScalaSans"/>
          <w:b/>
          <w:bCs/>
          <w:i/>
          <w:iCs/>
          <w:szCs w:val="22"/>
        </w:rPr>
        <w:t>- Uma vis</w:t>
      </w:r>
      <w:r>
        <w:rPr>
          <w:rFonts w:ascii="ScalaSans" w:hAnsi="ScalaSans"/>
          <w:b/>
          <w:bCs/>
          <w:i/>
          <w:iCs/>
          <w:szCs w:val="22"/>
        </w:rPr>
        <w:t>ão</w:t>
      </w:r>
      <w:r w:rsidRPr="00A8519B">
        <w:rPr>
          <w:rFonts w:ascii="ScalaSans" w:hAnsi="ScalaSans"/>
          <w:b/>
          <w:bCs/>
          <w:i/>
          <w:iCs/>
          <w:szCs w:val="22"/>
        </w:rPr>
        <w:t xml:space="preserve"> de diferentes regiões </w:t>
      </w:r>
    </w:p>
    <w:p w:rsidR="00660CD9" w:rsidRPr="00A8519B" w:rsidRDefault="00660CD9" w:rsidP="00660CD9">
      <w:pPr>
        <w:jc w:val="center"/>
        <w:rPr>
          <w:rFonts w:ascii="ScalaSans" w:hAnsi="ScalaSans"/>
          <w:b/>
          <w:bCs/>
          <w:i/>
          <w:iCs/>
          <w:sz w:val="20"/>
          <w:szCs w:val="22"/>
        </w:rPr>
      </w:pPr>
    </w:p>
    <w:p w:rsidR="00660CD9" w:rsidRPr="00A8519B" w:rsidRDefault="00660CD9" w:rsidP="00660CD9">
      <w:pPr>
        <w:jc w:val="center"/>
        <w:rPr>
          <w:rFonts w:ascii="ScalaSans" w:hAnsi="ScalaSans"/>
          <w:b/>
          <w:bCs/>
          <w:szCs w:val="22"/>
        </w:rPr>
      </w:pPr>
      <w:r w:rsidRPr="00A8519B">
        <w:rPr>
          <w:rFonts w:ascii="ScalaSans" w:hAnsi="ScalaSans"/>
          <w:b/>
          <w:bCs/>
          <w:iCs/>
          <w:szCs w:val="22"/>
        </w:rPr>
        <w:t>Lisboa</w:t>
      </w:r>
      <w:r w:rsidRPr="00A8519B">
        <w:rPr>
          <w:rFonts w:ascii="ScalaSans" w:hAnsi="ScalaSans"/>
          <w:b/>
          <w:bCs/>
          <w:i/>
          <w:iCs/>
          <w:szCs w:val="22"/>
        </w:rPr>
        <w:t>,</w:t>
      </w:r>
      <w:r w:rsidRPr="00A8519B">
        <w:rPr>
          <w:rFonts w:ascii="ScalaSans" w:hAnsi="ScalaSans"/>
          <w:b/>
          <w:bCs/>
          <w:iCs/>
          <w:szCs w:val="22"/>
        </w:rPr>
        <w:t xml:space="preserve"> 21-22</w:t>
      </w:r>
      <w:r w:rsidRPr="00A8519B">
        <w:rPr>
          <w:rFonts w:ascii="ScalaSans" w:hAnsi="ScalaSans"/>
          <w:b/>
          <w:bCs/>
          <w:szCs w:val="22"/>
        </w:rPr>
        <w:t xml:space="preserve"> novembro 2019</w:t>
      </w:r>
    </w:p>
    <w:p w:rsidR="00660CD9" w:rsidRPr="00A8519B" w:rsidRDefault="00660CD9" w:rsidP="00660CD9">
      <w:pPr>
        <w:jc w:val="center"/>
        <w:rPr>
          <w:rFonts w:ascii="ScalaSans" w:hAnsi="ScalaSans"/>
          <w:b/>
          <w:bCs/>
          <w:szCs w:val="22"/>
        </w:rPr>
      </w:pPr>
    </w:p>
    <w:p w:rsidR="00660CD9" w:rsidRPr="00E66A42" w:rsidRDefault="00660CD9" w:rsidP="00660CD9">
      <w:pPr>
        <w:jc w:val="center"/>
        <w:rPr>
          <w:rFonts w:ascii="ScalaSans" w:hAnsi="ScalaSans"/>
          <w:b/>
          <w:bCs/>
          <w:color w:val="947631"/>
          <w:sz w:val="22"/>
          <w:szCs w:val="22"/>
        </w:rPr>
      </w:pPr>
      <w:r>
        <w:rPr>
          <w:rFonts w:ascii="ScalaSans" w:hAnsi="ScalaSans"/>
          <w:b/>
          <w:bCs/>
          <w:color w:val="947631"/>
          <w:sz w:val="22"/>
          <w:szCs w:val="22"/>
        </w:rPr>
        <w:t>LOCAL</w:t>
      </w:r>
    </w:p>
    <w:p w:rsidR="00660CD9" w:rsidRPr="00E66A42" w:rsidRDefault="00660CD9" w:rsidP="00660CD9">
      <w:pPr>
        <w:jc w:val="center"/>
        <w:rPr>
          <w:rFonts w:ascii="ScalaSans" w:hAnsi="ScalaSans"/>
          <w:b/>
          <w:bCs/>
          <w:color w:val="947631"/>
          <w:sz w:val="22"/>
          <w:szCs w:val="22"/>
        </w:rPr>
      </w:pPr>
      <w:r>
        <w:rPr>
          <w:rFonts w:ascii="ScalaSans" w:hAnsi="ScalaSans"/>
          <w:b/>
          <w:bCs/>
          <w:color w:val="947631"/>
          <w:sz w:val="22"/>
          <w:szCs w:val="22"/>
        </w:rPr>
        <w:t xml:space="preserve">Antigo Salão Nobre do </w:t>
      </w:r>
      <w:r w:rsidRPr="00E66A42">
        <w:rPr>
          <w:rFonts w:ascii="ScalaSans" w:hAnsi="ScalaSans"/>
          <w:b/>
          <w:bCs/>
          <w:color w:val="947631"/>
          <w:sz w:val="22"/>
          <w:szCs w:val="22"/>
        </w:rPr>
        <w:t xml:space="preserve">Tribunal de Contas </w:t>
      </w:r>
    </w:p>
    <w:p w:rsidR="00660CD9" w:rsidRPr="00E66A42" w:rsidRDefault="00660CD9" w:rsidP="00660CD9">
      <w:pPr>
        <w:jc w:val="center"/>
        <w:rPr>
          <w:rFonts w:ascii="ScalaSans" w:hAnsi="ScalaSans"/>
          <w:b/>
          <w:bCs/>
          <w:color w:val="947631"/>
          <w:sz w:val="22"/>
          <w:szCs w:val="22"/>
        </w:rPr>
      </w:pPr>
      <w:r w:rsidRPr="00E66A42">
        <w:rPr>
          <w:rFonts w:ascii="ScalaSans" w:hAnsi="ScalaSans"/>
          <w:b/>
          <w:bCs/>
          <w:color w:val="947631"/>
          <w:sz w:val="22"/>
          <w:szCs w:val="22"/>
        </w:rPr>
        <w:t>Av. Infante D. Henrique, n.º</w:t>
      </w:r>
      <w:r>
        <w:rPr>
          <w:rFonts w:ascii="ScalaSans" w:hAnsi="ScalaSans"/>
          <w:b/>
          <w:bCs/>
          <w:color w:val="947631"/>
          <w:sz w:val="22"/>
          <w:szCs w:val="22"/>
        </w:rPr>
        <w:t xml:space="preserve"> </w:t>
      </w:r>
      <w:r w:rsidRPr="00E66A42">
        <w:rPr>
          <w:rFonts w:ascii="ScalaSans" w:hAnsi="ScalaSans"/>
          <w:b/>
          <w:bCs/>
          <w:color w:val="947631"/>
          <w:sz w:val="22"/>
          <w:szCs w:val="22"/>
        </w:rPr>
        <w:t>1 C</w:t>
      </w:r>
      <w:r>
        <w:rPr>
          <w:rFonts w:ascii="ScalaSans" w:hAnsi="ScalaSans"/>
          <w:b/>
          <w:bCs/>
          <w:color w:val="947631"/>
          <w:sz w:val="22"/>
          <w:szCs w:val="22"/>
        </w:rPr>
        <w:t xml:space="preserve"> -</w:t>
      </w:r>
      <w:r w:rsidRPr="00E66A42">
        <w:rPr>
          <w:rFonts w:ascii="ScalaSans" w:hAnsi="ScalaSans"/>
          <w:b/>
          <w:bCs/>
          <w:color w:val="947631"/>
          <w:sz w:val="22"/>
          <w:szCs w:val="22"/>
        </w:rPr>
        <w:t xml:space="preserve"> Lisboa</w:t>
      </w:r>
    </w:p>
    <w:p w:rsidR="00660CD9" w:rsidRPr="00271072" w:rsidRDefault="00660CD9" w:rsidP="00660CD9">
      <w:pPr>
        <w:jc w:val="center"/>
        <w:rPr>
          <w:rFonts w:ascii="ScalaSans" w:hAnsi="ScalaSans"/>
          <w:b/>
          <w:bCs/>
          <w:color w:val="0F243E" w:themeColor="text2" w:themeShade="80"/>
          <w:sz w:val="6"/>
          <w:szCs w:val="22"/>
          <w:u w:val="single"/>
        </w:rPr>
      </w:pPr>
    </w:p>
    <w:p w:rsidR="00660CD9" w:rsidRPr="00271072" w:rsidRDefault="00660CD9" w:rsidP="00660CD9">
      <w:pPr>
        <w:jc w:val="center"/>
        <w:rPr>
          <w:rFonts w:ascii="ScalaSans" w:hAnsi="ScalaSans"/>
          <w:b/>
          <w:bCs/>
          <w:sz w:val="16"/>
          <w:szCs w:val="22"/>
          <w:u w:val="single"/>
        </w:rPr>
      </w:pPr>
    </w:p>
    <w:p w:rsidR="00660CD9" w:rsidRPr="00271072" w:rsidRDefault="00660CD9" w:rsidP="00660CD9">
      <w:pPr>
        <w:jc w:val="center"/>
        <w:rPr>
          <w:rFonts w:ascii="ScalaSans" w:hAnsi="ScalaSans"/>
          <w:b/>
          <w:bCs/>
          <w:sz w:val="16"/>
          <w:szCs w:val="22"/>
          <w:u w:val="single"/>
        </w:rPr>
      </w:pPr>
    </w:p>
    <w:p w:rsidR="00660CD9" w:rsidRPr="00660CD9" w:rsidRDefault="00660CD9" w:rsidP="00660CD9">
      <w:pPr>
        <w:jc w:val="center"/>
        <w:rPr>
          <w:rFonts w:ascii="ScalaSans" w:hAnsi="ScalaSans"/>
          <w:b/>
          <w:bCs/>
          <w:color w:val="947631"/>
          <w:sz w:val="32"/>
          <w:szCs w:val="22"/>
        </w:rPr>
      </w:pPr>
      <w:r w:rsidRPr="00660CD9">
        <w:rPr>
          <w:rFonts w:ascii="ScalaSans" w:hAnsi="ScalaSans"/>
          <w:b/>
          <w:bCs/>
          <w:color w:val="947631"/>
          <w:sz w:val="32"/>
          <w:szCs w:val="22"/>
        </w:rPr>
        <w:t xml:space="preserve">21 </w:t>
      </w:r>
      <w:proofErr w:type="gramStart"/>
      <w:r w:rsidRPr="00660CD9">
        <w:rPr>
          <w:rFonts w:ascii="ScalaSans" w:hAnsi="ScalaSans"/>
          <w:b/>
          <w:bCs/>
          <w:color w:val="947631"/>
          <w:sz w:val="32"/>
          <w:szCs w:val="22"/>
        </w:rPr>
        <w:t>NOVEMBRO</w:t>
      </w:r>
      <w:proofErr w:type="gramEnd"/>
      <w:r w:rsidRPr="00660CD9">
        <w:rPr>
          <w:rFonts w:ascii="ScalaSans" w:hAnsi="ScalaSans"/>
          <w:b/>
          <w:bCs/>
          <w:color w:val="947631"/>
          <w:sz w:val="32"/>
          <w:szCs w:val="22"/>
        </w:rPr>
        <w:t xml:space="preserve"> 2019 (QUINTA-FEIRA)</w:t>
      </w:r>
    </w:p>
    <w:p w:rsidR="00660CD9" w:rsidRDefault="00660CD9" w:rsidP="0052235D">
      <w:pPr>
        <w:jc w:val="center"/>
        <w:rPr>
          <w:rFonts w:ascii="ScalaSans" w:hAnsi="ScalaSans"/>
          <w:b/>
          <w:bCs/>
          <w:color w:val="947631"/>
          <w:sz w:val="32"/>
          <w:szCs w:val="22"/>
        </w:rPr>
      </w:pPr>
    </w:p>
    <w:p w:rsidR="00212761" w:rsidRDefault="00212761" w:rsidP="00443E64">
      <w:pPr>
        <w:jc w:val="left"/>
        <w:rPr>
          <w:rFonts w:ascii="ScalaSans" w:hAnsi="ScalaSans"/>
          <w:b/>
          <w:bCs/>
          <w:sz w:val="22"/>
          <w:szCs w:val="22"/>
          <w:u w:val="single"/>
          <w:lang w:val="en-US"/>
        </w:rPr>
      </w:pPr>
    </w:p>
    <w:p w:rsidR="00786974" w:rsidRPr="00345234" w:rsidRDefault="00786974" w:rsidP="00443E64">
      <w:pPr>
        <w:jc w:val="left"/>
        <w:rPr>
          <w:rFonts w:ascii="ScalaSans" w:hAnsi="ScalaSans"/>
          <w:b/>
          <w:bCs/>
          <w:sz w:val="22"/>
          <w:szCs w:val="22"/>
          <w:u w:val="single"/>
          <w:lang w:val="en-US"/>
        </w:rPr>
      </w:pPr>
    </w:p>
    <w:tbl>
      <w:tblPr>
        <w:tblW w:w="12948" w:type="dxa"/>
        <w:tblInd w:w="-5" w:type="dxa"/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699"/>
        <w:gridCol w:w="1260"/>
        <w:gridCol w:w="6969"/>
        <w:gridCol w:w="3020"/>
      </w:tblGrid>
      <w:tr w:rsidR="00D07D83" w:rsidRPr="00660CD9" w:rsidTr="00F64BC6">
        <w:trPr>
          <w:gridAfter w:val="1"/>
          <w:wAfter w:w="3020" w:type="dxa"/>
          <w:trHeight w:val="406"/>
        </w:trPr>
        <w:tc>
          <w:tcPr>
            <w:tcW w:w="1699" w:type="dxa"/>
            <w:shd w:val="clear" w:color="auto" w:fill="FFFFFF" w:themeFill="background1"/>
          </w:tcPr>
          <w:p w:rsidR="00D07D83" w:rsidRPr="00E52FC1" w:rsidRDefault="00D07D83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08h30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D07D83" w:rsidRPr="00660CD9" w:rsidRDefault="00660CD9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eastAsia="en-US"/>
              </w:rPr>
            </w:pPr>
            <w:r w:rsidRPr="00660CD9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eastAsia="en-US"/>
              </w:rPr>
              <w:t>Partida dos hotéis para o local do Semin</w:t>
            </w: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eastAsia="en-US"/>
              </w:rPr>
              <w:t>ário</w:t>
            </w:r>
          </w:p>
          <w:p w:rsidR="00D07D83" w:rsidRPr="00660CD9" w:rsidRDefault="00D07D83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</w:tc>
      </w:tr>
      <w:tr w:rsidR="00212761" w:rsidRPr="00E0086E" w:rsidTr="00F64BC6">
        <w:trPr>
          <w:gridAfter w:val="1"/>
          <w:wAfter w:w="3020" w:type="dxa"/>
          <w:trHeight w:val="253"/>
        </w:trPr>
        <w:tc>
          <w:tcPr>
            <w:tcW w:w="1699" w:type="dxa"/>
            <w:vMerge w:val="restart"/>
            <w:shd w:val="clear" w:color="auto" w:fill="FFFFFF" w:themeFill="background1"/>
            <w:hideMark/>
          </w:tcPr>
          <w:p w:rsidR="00212761" w:rsidRPr="00E0086E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  <w:r w:rsidRPr="00E0086E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09h00-09h45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212761" w:rsidRPr="00E0086E" w:rsidRDefault="00660CD9" w:rsidP="00660CD9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</w:rPr>
            </w:pPr>
            <w:r w:rsidRPr="00E0086E">
              <w:rPr>
                <w:rFonts w:ascii="ScalaSans" w:hAnsi="ScalaSans"/>
                <w:b/>
                <w:bCs/>
                <w:sz w:val="22"/>
                <w:szCs w:val="22"/>
              </w:rPr>
              <w:t>BOAS-VINDAS</w:t>
            </w:r>
            <w:r w:rsidR="00212761" w:rsidRPr="00E0086E">
              <w:rPr>
                <w:rFonts w:ascii="ScalaSans" w:hAnsi="ScalaSans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A34549" w:rsidRPr="00E0086E" w:rsidTr="00F64BC6">
        <w:trPr>
          <w:gridAfter w:val="1"/>
          <w:wAfter w:w="3020" w:type="dxa"/>
          <w:trHeight w:val="469"/>
        </w:trPr>
        <w:tc>
          <w:tcPr>
            <w:tcW w:w="1699" w:type="dxa"/>
            <w:vMerge/>
            <w:shd w:val="clear" w:color="auto" w:fill="FFFFFF" w:themeFill="background1"/>
          </w:tcPr>
          <w:p w:rsidR="00A34549" w:rsidRPr="00E0086E" w:rsidRDefault="00A34549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Cs/>
                <w:color w:val="947631"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34549" w:rsidRPr="00E0086E" w:rsidRDefault="009E7CB1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 w:rsidRPr="00E0086E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  <w:t>Ví</w:t>
            </w:r>
            <w:r w:rsidR="00A34549" w:rsidRPr="00E0086E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  <w:t>tor Caldeira</w:t>
            </w:r>
            <w:r w:rsidR="00A34549"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,</w:t>
            </w:r>
            <w:r w:rsidR="00A34549" w:rsidRPr="00E0086E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A34549"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President</w:t>
            </w:r>
            <w:r w:rsidR="00660CD9"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e</w:t>
            </w:r>
            <w:r w:rsidR="00A34549"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660CD9"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do</w:t>
            </w:r>
            <w:r w:rsidR="00A34549"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Tribunal de Contas</w:t>
            </w:r>
          </w:p>
          <w:p w:rsidR="0002002A" w:rsidRPr="00E0086E" w:rsidRDefault="00775393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</w:pPr>
            <w:r w:rsidRPr="00E0086E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  <w:t xml:space="preserve">António Guterres, </w:t>
            </w:r>
            <w:r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Secret</w:t>
            </w:r>
            <w:r w:rsidR="00660CD9"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ário-Geral das Nações Unidas</w:t>
            </w:r>
            <w:r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(Me</w:t>
            </w:r>
            <w:r w:rsidR="00660CD9"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ns</w:t>
            </w:r>
            <w:r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age</w:t>
            </w:r>
            <w:r w:rsidR="00660CD9"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m</w:t>
            </w:r>
            <w:r w:rsidRPr="00E0086E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)</w:t>
            </w:r>
          </w:p>
          <w:p w:rsidR="00994E21" w:rsidRPr="00E0086E" w:rsidRDefault="00994E21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</w:pPr>
          </w:p>
        </w:tc>
      </w:tr>
      <w:tr w:rsidR="00A34549" w:rsidRPr="00E0086E" w:rsidTr="00F64BC6">
        <w:trPr>
          <w:gridAfter w:val="1"/>
          <w:wAfter w:w="3020" w:type="dxa"/>
          <w:trHeight w:val="227"/>
        </w:trPr>
        <w:tc>
          <w:tcPr>
            <w:tcW w:w="1699" w:type="dxa"/>
            <w:vMerge/>
            <w:shd w:val="clear" w:color="auto" w:fill="FFFFFF" w:themeFill="background1"/>
          </w:tcPr>
          <w:p w:rsidR="00A34549" w:rsidRPr="00E0086E" w:rsidRDefault="00A34549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Cs/>
                <w:color w:val="947631"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34549" w:rsidRPr="00E0086E" w:rsidRDefault="00A34549" w:rsidP="00BB2203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</w:rPr>
            </w:pPr>
            <w:r w:rsidRPr="00E0086E">
              <w:rPr>
                <w:rFonts w:ascii="ScalaSans" w:hAnsi="ScalaSans"/>
                <w:b/>
                <w:sz w:val="22"/>
                <w:szCs w:val="22"/>
              </w:rPr>
              <w:t>Progress</w:t>
            </w:r>
            <w:r w:rsidR="003B7F15" w:rsidRPr="00E0086E">
              <w:rPr>
                <w:rFonts w:ascii="ScalaSans" w:hAnsi="ScalaSans"/>
                <w:b/>
                <w:sz w:val="22"/>
                <w:szCs w:val="22"/>
              </w:rPr>
              <w:t>o</w:t>
            </w:r>
            <w:r w:rsidRPr="00E0086E">
              <w:rPr>
                <w:rFonts w:ascii="ScalaSans" w:hAnsi="ScalaSans"/>
                <w:b/>
                <w:sz w:val="22"/>
                <w:szCs w:val="22"/>
              </w:rPr>
              <w:t xml:space="preserve"> </w:t>
            </w:r>
            <w:r w:rsidR="003B7F15" w:rsidRPr="00E0086E">
              <w:rPr>
                <w:rFonts w:ascii="ScalaSans" w:hAnsi="ScalaSans"/>
                <w:b/>
                <w:sz w:val="22"/>
                <w:szCs w:val="22"/>
              </w:rPr>
              <w:t>nos</w:t>
            </w:r>
            <w:r w:rsidRPr="00E0086E">
              <w:rPr>
                <w:rFonts w:ascii="ScalaSans" w:hAnsi="ScalaSans"/>
                <w:b/>
                <w:sz w:val="22"/>
                <w:szCs w:val="22"/>
              </w:rPr>
              <w:t xml:space="preserve"> </w:t>
            </w:r>
            <w:r w:rsidR="003B7F15" w:rsidRPr="00E0086E">
              <w:rPr>
                <w:rFonts w:ascii="ScalaSans" w:hAnsi="ScalaSans"/>
                <w:b/>
                <w:sz w:val="22"/>
                <w:szCs w:val="22"/>
              </w:rPr>
              <w:t>ODS</w:t>
            </w:r>
            <w:r w:rsidRPr="00E0086E">
              <w:rPr>
                <w:rFonts w:ascii="ScalaSans" w:hAnsi="ScalaSans"/>
                <w:b/>
                <w:sz w:val="22"/>
                <w:szCs w:val="22"/>
              </w:rPr>
              <w:t xml:space="preserve">: </w:t>
            </w:r>
            <w:r w:rsidR="003B7F15" w:rsidRPr="00E0086E">
              <w:rPr>
                <w:rFonts w:ascii="ScalaSans" w:hAnsi="ScalaSans"/>
                <w:b/>
                <w:sz w:val="22"/>
                <w:szCs w:val="22"/>
              </w:rPr>
              <w:t xml:space="preserve">Onde </w:t>
            </w:r>
            <w:r w:rsidR="00BB2203">
              <w:rPr>
                <w:rFonts w:ascii="ScalaSans" w:hAnsi="ScalaSans"/>
                <w:b/>
                <w:sz w:val="22"/>
                <w:szCs w:val="22"/>
              </w:rPr>
              <w:t>estamos</w:t>
            </w:r>
            <w:r w:rsidRPr="00E0086E">
              <w:rPr>
                <w:rFonts w:ascii="ScalaSans" w:hAnsi="ScalaSans"/>
                <w:b/>
                <w:sz w:val="22"/>
                <w:szCs w:val="22"/>
              </w:rPr>
              <w:t>?</w:t>
            </w:r>
          </w:p>
        </w:tc>
      </w:tr>
      <w:tr w:rsidR="00212761" w:rsidRPr="00DF645A" w:rsidTr="00F64BC6">
        <w:trPr>
          <w:gridAfter w:val="1"/>
          <w:wAfter w:w="3020" w:type="dxa"/>
          <w:trHeight w:val="967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212761" w:rsidRPr="00E0086E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Cs/>
                <w:color w:val="947631"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DF645A" w:rsidRPr="00754A1B" w:rsidRDefault="00DF645A" w:rsidP="00DF645A">
            <w:pPr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</w:pPr>
            <w:proofErr w:type="spellStart"/>
            <w:r w:rsidRPr="00754A1B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Dmitrii</w:t>
            </w:r>
            <w:proofErr w:type="spellEnd"/>
            <w:r w:rsidRPr="00754A1B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 xml:space="preserve"> </w:t>
            </w:r>
            <w:proofErr w:type="spellStart"/>
            <w:r w:rsidRPr="00754A1B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Zaitsev</w:t>
            </w:r>
            <w:proofErr w:type="spellEnd"/>
            <w:r w:rsidRPr="00754A1B"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>, Presid</w:t>
            </w:r>
            <w:r w:rsidR="00754A1B" w:rsidRPr="00754A1B"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>ê</w:t>
            </w:r>
            <w:r w:rsidRPr="00754A1B"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 xml:space="preserve">ncia da INTOSAI </w:t>
            </w:r>
          </w:p>
          <w:p w:rsidR="00DF645A" w:rsidRPr="00754A1B" w:rsidRDefault="00DF645A" w:rsidP="00DF645A">
            <w:pPr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</w:pPr>
            <w:proofErr w:type="spellStart"/>
            <w:r w:rsidRPr="00754A1B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Mamadou</w:t>
            </w:r>
            <w:proofErr w:type="spellEnd"/>
            <w:r w:rsidRPr="00754A1B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 xml:space="preserve"> </w:t>
            </w:r>
            <w:proofErr w:type="spellStart"/>
            <w:r w:rsidRPr="00754A1B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Faye</w:t>
            </w:r>
            <w:proofErr w:type="spellEnd"/>
            <w:r w:rsidRPr="00754A1B"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 xml:space="preserve">, </w:t>
            </w:r>
            <w:r w:rsidR="00754A1B" w:rsidRPr="00754A1B"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 xml:space="preserve">Presidência da </w:t>
            </w:r>
            <w:r w:rsidRPr="00754A1B"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 xml:space="preserve">AFROSAI </w:t>
            </w:r>
          </w:p>
          <w:p w:rsidR="00DF645A" w:rsidRPr="004177CB" w:rsidRDefault="00DF645A" w:rsidP="00DF645A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  <w:lang w:val="fr-BE"/>
              </w:rPr>
            </w:pPr>
            <w:proofErr w:type="spellStart"/>
            <w:r w:rsidRPr="004177CB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BE" w:eastAsia="en-US"/>
              </w:rPr>
              <w:t>Seyit</w:t>
            </w:r>
            <w:proofErr w:type="spellEnd"/>
            <w:r w:rsidRPr="004177CB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BE" w:eastAsia="en-US"/>
              </w:rPr>
              <w:t xml:space="preserve"> </w:t>
            </w:r>
            <w:proofErr w:type="spellStart"/>
            <w:r w:rsidRPr="004177CB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  <w:lang w:val="fr-BE" w:eastAsia="en-US"/>
              </w:rPr>
              <w:t>Ba</w:t>
            </w:r>
            <w:r w:rsidRPr="004177CB">
              <w:rPr>
                <w:rFonts w:ascii="Cambria" w:hAnsi="Cambria" w:cs="Cambria"/>
                <w:i/>
                <w:color w:val="4A442A" w:themeColor="background2" w:themeShade="40"/>
                <w:sz w:val="20"/>
                <w:szCs w:val="20"/>
                <w:lang w:val="fr-BE" w:eastAsia="en-US"/>
              </w:rPr>
              <w:t>ş</w:t>
            </w:r>
            <w:proofErr w:type="spellEnd"/>
            <w:r w:rsidRPr="004177CB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BE" w:eastAsia="en-US"/>
              </w:rPr>
              <w:t xml:space="preserve">, </w:t>
            </w:r>
            <w:r w:rsidRPr="00754A1B">
              <w:rPr>
                <w:rFonts w:ascii="ScalaSans" w:hAnsi="ScalaSans"/>
                <w:color w:val="4A442A" w:themeColor="background2" w:themeShade="40"/>
                <w:sz w:val="20"/>
                <w:szCs w:val="20"/>
                <w:lang w:eastAsia="en-US"/>
              </w:rPr>
              <w:t>Pr</w:t>
            </w:r>
            <w:r w:rsidR="00754A1B" w:rsidRPr="00754A1B">
              <w:rPr>
                <w:rFonts w:ascii="ScalaSans" w:hAnsi="ScalaSans"/>
                <w:color w:val="4A442A" w:themeColor="background2" w:themeShade="40"/>
                <w:sz w:val="20"/>
                <w:szCs w:val="20"/>
                <w:lang w:eastAsia="en-US"/>
              </w:rPr>
              <w:t>e</w:t>
            </w:r>
            <w:r w:rsidRPr="00754A1B">
              <w:rPr>
                <w:rFonts w:ascii="ScalaSans" w:hAnsi="ScalaSans"/>
                <w:color w:val="4A442A" w:themeColor="background2" w:themeShade="40"/>
                <w:sz w:val="20"/>
                <w:szCs w:val="20"/>
                <w:lang w:eastAsia="en-US"/>
              </w:rPr>
              <w:t>si</w:t>
            </w:r>
            <w:r w:rsidRPr="00754A1B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dent</w:t>
            </w:r>
            <w:r w:rsidR="00754A1B" w:rsidRPr="00754A1B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e</w:t>
            </w:r>
            <w:r w:rsidR="00754A1B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  <w:lang w:val="fr-BE"/>
              </w:rPr>
              <w:t xml:space="preserve"> da </w:t>
            </w:r>
            <w:r w:rsidRPr="004177CB">
              <w:rPr>
                <w:rFonts w:ascii="ScalaSans" w:hAnsi="ScalaSans"/>
                <w:color w:val="4A442A" w:themeColor="background2" w:themeShade="40"/>
                <w:sz w:val="20"/>
                <w:szCs w:val="20"/>
                <w:lang w:val="fr-BE"/>
              </w:rPr>
              <w:t>EUROSAI</w:t>
            </w:r>
          </w:p>
          <w:p w:rsidR="00DF645A" w:rsidRPr="00DF645A" w:rsidRDefault="00DF645A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  <w:lang w:val="fr-BE"/>
              </w:rPr>
            </w:pPr>
          </w:p>
          <w:p w:rsidR="00212761" w:rsidRPr="00DF645A" w:rsidRDefault="00212761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fr-BE"/>
              </w:rPr>
            </w:pPr>
          </w:p>
        </w:tc>
      </w:tr>
      <w:tr w:rsidR="00212761" w:rsidRPr="00E0086E" w:rsidTr="00F64BC6">
        <w:trPr>
          <w:gridAfter w:val="1"/>
          <w:wAfter w:w="3020" w:type="dxa"/>
          <w:trHeight w:val="334"/>
        </w:trPr>
        <w:tc>
          <w:tcPr>
            <w:tcW w:w="1699" w:type="dxa"/>
            <w:vMerge w:val="restart"/>
            <w:shd w:val="clear" w:color="auto" w:fill="FFFFFF" w:themeFill="background1"/>
          </w:tcPr>
          <w:p w:rsidR="00212761" w:rsidRPr="00E0086E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  <w:r w:rsidRPr="00E0086E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09h45-10h15</w:t>
            </w:r>
          </w:p>
          <w:p w:rsidR="00212761" w:rsidRPr="00E0086E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212761" w:rsidRPr="00E0086E" w:rsidRDefault="00212761" w:rsidP="003B7F15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sz w:val="22"/>
                <w:szCs w:val="22"/>
              </w:rPr>
            </w:pPr>
            <w:r w:rsidRPr="00E0086E">
              <w:rPr>
                <w:rFonts w:ascii="ScalaSans" w:hAnsi="ScalaSans"/>
                <w:b/>
                <w:sz w:val="22"/>
                <w:szCs w:val="22"/>
              </w:rPr>
              <w:t>SESS</w:t>
            </w:r>
            <w:r w:rsidR="003B7F15" w:rsidRPr="00E0086E">
              <w:rPr>
                <w:rFonts w:ascii="ScalaSans" w:hAnsi="ScalaSans"/>
                <w:b/>
                <w:sz w:val="22"/>
                <w:szCs w:val="22"/>
              </w:rPr>
              <w:t xml:space="preserve">ÃO </w:t>
            </w:r>
            <w:r w:rsidRPr="00E0086E">
              <w:rPr>
                <w:rFonts w:ascii="ScalaSans" w:hAnsi="ScalaSans"/>
                <w:b/>
                <w:sz w:val="22"/>
                <w:szCs w:val="22"/>
              </w:rPr>
              <w:t xml:space="preserve">I- </w:t>
            </w:r>
            <w:r w:rsidRPr="00E0086E">
              <w:rPr>
                <w:rFonts w:ascii="ScalaSans" w:hAnsi="ScalaSans"/>
                <w:b/>
                <w:bCs/>
                <w:sz w:val="22"/>
                <w:szCs w:val="22"/>
              </w:rPr>
              <w:t>Introdu</w:t>
            </w:r>
            <w:r w:rsidR="003B7F15" w:rsidRPr="00E0086E">
              <w:rPr>
                <w:rFonts w:ascii="ScalaSans" w:hAnsi="ScalaSans"/>
                <w:b/>
                <w:bCs/>
                <w:sz w:val="22"/>
                <w:szCs w:val="22"/>
              </w:rPr>
              <w:t>ção ao tema</w:t>
            </w:r>
          </w:p>
        </w:tc>
      </w:tr>
      <w:tr w:rsidR="00212761" w:rsidRPr="00E0086E" w:rsidTr="00F64BC6">
        <w:trPr>
          <w:gridAfter w:val="1"/>
          <w:wAfter w:w="3020" w:type="dxa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212761" w:rsidRPr="00E0086E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443E64" w:rsidRPr="00E0086E" w:rsidRDefault="003B7F15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</w:rPr>
            </w:pPr>
            <w:r w:rsidRPr="00E0086E">
              <w:rPr>
                <w:rFonts w:ascii="ScalaSans" w:hAnsi="ScalaSans"/>
                <w:b/>
                <w:bCs/>
                <w:sz w:val="22"/>
                <w:szCs w:val="22"/>
              </w:rPr>
              <w:t>Uma visão global</w:t>
            </w:r>
          </w:p>
          <w:p w:rsidR="00754A1B" w:rsidRPr="00170570" w:rsidRDefault="00754A1B" w:rsidP="00754A1B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</w:pPr>
            <w:r w:rsidRPr="00170570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</w:rPr>
              <w:t>Silke Steiner</w:t>
            </w:r>
            <w:r w:rsidRPr="00170570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,</w:t>
            </w:r>
            <w:r w:rsidRPr="00170570">
              <w:rPr>
                <w:rFonts w:ascii="ScalaSans" w:hAnsi="ScalaSans" w:cs="Calibri"/>
                <w:bCs/>
                <w:smallCaps/>
                <w:color w:val="947631"/>
                <w:sz w:val="20"/>
                <w:szCs w:val="20"/>
              </w:rPr>
              <w:t xml:space="preserve"> </w:t>
            </w:r>
            <w:r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Secr</w:t>
            </w:r>
            <w:r w:rsidR="002E2C46"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e</w:t>
            </w:r>
            <w:r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taria</w:t>
            </w:r>
            <w:r w:rsidR="002E2C46"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do</w:t>
            </w:r>
            <w:r w:rsidRPr="00170570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 xml:space="preserve"> d</w:t>
            </w:r>
            <w:r w:rsidR="002E2C46" w:rsidRPr="00170570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 xml:space="preserve">a </w:t>
            </w:r>
            <w:r w:rsidRPr="00170570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 xml:space="preserve">INTOSAI </w:t>
            </w:r>
          </w:p>
          <w:p w:rsidR="00754A1B" w:rsidRPr="002E2C46" w:rsidRDefault="00754A1B" w:rsidP="00754A1B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4A442A" w:themeColor="background2" w:themeShade="40"/>
                <w:sz w:val="20"/>
                <w:szCs w:val="20"/>
              </w:rPr>
            </w:pPr>
            <w:r w:rsidRPr="002E2C46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</w:rPr>
              <w:t xml:space="preserve">Einar </w:t>
            </w:r>
            <w:proofErr w:type="spellStart"/>
            <w:r w:rsidRPr="002E2C46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</w:rPr>
              <w:t>G</w:t>
            </w:r>
            <w:r w:rsidRPr="002E2C46">
              <w:rPr>
                <w:rFonts w:ascii="ScalaSans" w:hAnsi="ScalaSans"/>
                <w:bCs/>
                <w:i/>
                <w:color w:val="4A442A" w:themeColor="background2" w:themeShade="40"/>
                <w:sz w:val="14"/>
                <w:szCs w:val="20"/>
              </w:rPr>
              <w:t>Ø</w:t>
            </w:r>
            <w:r w:rsidRPr="002E2C46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</w:rPr>
              <w:t>rrissen</w:t>
            </w:r>
            <w:proofErr w:type="spellEnd"/>
            <w:r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 xml:space="preserve">, </w:t>
            </w:r>
            <w:r w:rsidR="002E2C46"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Inic</w:t>
            </w:r>
            <w:r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iativ</w:t>
            </w:r>
            <w:r w:rsidR="002E2C46"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a</w:t>
            </w:r>
            <w:r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 xml:space="preserve"> de D</w:t>
            </w:r>
            <w:r w:rsidR="002E2C46"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 xml:space="preserve">esenvolvimento da </w:t>
            </w:r>
            <w:r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INTOSAI (IDI)</w:t>
            </w:r>
          </w:p>
          <w:p w:rsidR="00754A1B" w:rsidRPr="002E2C46" w:rsidRDefault="00170570" w:rsidP="00754A1B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</w:rPr>
            </w:pPr>
            <w:proofErr w:type="spellStart"/>
            <w:r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</w:rPr>
              <w:t>Archana</w:t>
            </w:r>
            <w:proofErr w:type="spellEnd"/>
            <w:r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</w:rPr>
              <w:t xml:space="preserve"> </w:t>
            </w:r>
            <w:proofErr w:type="spellStart"/>
            <w:r w:rsidR="00754A1B" w:rsidRPr="002E2C46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</w:rPr>
              <w:t>Shirsat</w:t>
            </w:r>
            <w:proofErr w:type="spellEnd"/>
            <w:r w:rsidR="00754A1B" w:rsidRPr="002E2C46">
              <w:rPr>
                <w:rFonts w:ascii="ScalaSans" w:hAnsi="ScalaSans"/>
                <w:bCs/>
                <w:i/>
                <w:color w:val="4A442A" w:themeColor="background2" w:themeShade="40"/>
                <w:sz w:val="20"/>
                <w:szCs w:val="20"/>
              </w:rPr>
              <w:t xml:space="preserve">, </w:t>
            </w:r>
            <w:r w:rsidR="002E2C46" w:rsidRPr="002E2C46">
              <w:rPr>
                <w:rFonts w:ascii="ScalaSans" w:hAnsi="ScalaSans"/>
                <w:bCs/>
                <w:color w:val="4A442A" w:themeColor="background2" w:themeShade="40"/>
                <w:sz w:val="20"/>
                <w:szCs w:val="20"/>
              </w:rPr>
              <w:t>Iniciativa de Desenvolvimento da INTOSAI (IDI)</w:t>
            </w:r>
          </w:p>
          <w:p w:rsidR="0002002A" w:rsidRPr="00E0086E" w:rsidRDefault="0002002A" w:rsidP="002E2C46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</w:tc>
      </w:tr>
      <w:tr w:rsidR="00A34549" w:rsidRPr="00345234" w:rsidTr="00F64BC6">
        <w:trPr>
          <w:gridAfter w:val="1"/>
          <w:wAfter w:w="3020" w:type="dxa"/>
        </w:trPr>
        <w:tc>
          <w:tcPr>
            <w:tcW w:w="1699" w:type="dxa"/>
            <w:vMerge w:val="restart"/>
            <w:shd w:val="clear" w:color="auto" w:fill="FFFFFF" w:themeFill="background1"/>
          </w:tcPr>
          <w:p w:rsidR="00A34549" w:rsidRPr="00E52FC1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10h15-10h45</w:t>
            </w:r>
          </w:p>
          <w:p w:rsidR="00A34549" w:rsidRPr="00E52FC1" w:rsidRDefault="00A34549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34549" w:rsidRPr="00912BEE" w:rsidRDefault="00912BEE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</w:rPr>
            </w:pPr>
            <w:r w:rsidRPr="00912BEE">
              <w:rPr>
                <w:rFonts w:ascii="ScalaSans" w:hAnsi="ScalaSans"/>
                <w:b/>
                <w:bCs/>
                <w:sz w:val="22"/>
                <w:szCs w:val="22"/>
              </w:rPr>
              <w:t>O ponto de vista dos</w:t>
            </w:r>
            <w:r w:rsidR="00A34549" w:rsidRPr="00912BEE">
              <w:rPr>
                <w:rFonts w:ascii="ScalaSans" w:hAnsi="ScalaSans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A34549" w:rsidRPr="00912BEE">
              <w:rPr>
                <w:rFonts w:ascii="ScalaSans" w:hAnsi="ScalaSans"/>
                <w:b/>
                <w:bCs/>
                <w:sz w:val="22"/>
                <w:szCs w:val="22"/>
              </w:rPr>
              <w:t>stakeholders</w:t>
            </w:r>
            <w:proofErr w:type="spellEnd"/>
            <w:r w:rsidR="00A34549" w:rsidRPr="00912BEE">
              <w:rPr>
                <w:rFonts w:ascii="ScalaSans" w:hAnsi="ScalaSans"/>
                <w:b/>
                <w:bCs/>
                <w:sz w:val="22"/>
                <w:szCs w:val="22"/>
              </w:rPr>
              <w:t xml:space="preserve"> </w:t>
            </w:r>
          </w:p>
          <w:p w:rsidR="00FC3C06" w:rsidRPr="00912BEE" w:rsidRDefault="00FC3C06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</w:tc>
      </w:tr>
      <w:tr w:rsidR="00A34549" w:rsidRPr="00E2386F" w:rsidTr="00F64BC6">
        <w:trPr>
          <w:gridAfter w:val="1"/>
          <w:wAfter w:w="3020" w:type="dxa"/>
        </w:trPr>
        <w:tc>
          <w:tcPr>
            <w:tcW w:w="1699" w:type="dxa"/>
            <w:vMerge/>
            <w:shd w:val="clear" w:color="auto" w:fill="FFFFFF" w:themeFill="background1"/>
            <w:hideMark/>
          </w:tcPr>
          <w:p w:rsidR="00A34549" w:rsidRPr="00912BEE" w:rsidRDefault="00A34549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34549" w:rsidRPr="00405B9D" w:rsidRDefault="00A34549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</w:rPr>
            </w:pPr>
            <w:r w:rsidRPr="00405B9D">
              <w:rPr>
                <w:rFonts w:ascii="ScalaSans" w:hAnsi="ScalaSans"/>
                <w:bCs/>
                <w:sz w:val="22"/>
                <w:szCs w:val="22"/>
              </w:rPr>
              <w:t>I –</w:t>
            </w:r>
            <w:r w:rsidRPr="00405B9D">
              <w:rPr>
                <w:rFonts w:ascii="ScalaSans" w:hAnsi="ScalaSans"/>
                <w:b/>
                <w:bCs/>
                <w:sz w:val="22"/>
                <w:szCs w:val="22"/>
              </w:rPr>
              <w:t xml:space="preserve"> </w:t>
            </w:r>
            <w:r w:rsidR="007A205B">
              <w:rPr>
                <w:rFonts w:ascii="ScalaSans" w:hAnsi="ScalaSans"/>
                <w:b/>
                <w:bCs/>
                <w:sz w:val="22"/>
                <w:szCs w:val="22"/>
              </w:rPr>
              <w:t>A perspetiva portuguesa</w:t>
            </w:r>
          </w:p>
          <w:p w:rsidR="00A34549" w:rsidRPr="00405B9D" w:rsidRDefault="00B56855" w:rsidP="00405B9D">
            <w:pPr>
              <w:pStyle w:val="PargrafodaLista"/>
              <w:ind w:left="322"/>
              <w:contextualSpacing w:val="0"/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</w:pPr>
            <w:r w:rsidRPr="00405B9D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 xml:space="preserve">António Costa </w:t>
            </w:r>
            <w:proofErr w:type="spellStart"/>
            <w:r w:rsidRPr="00405B9D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Dieb</w:t>
            </w:r>
            <w:proofErr w:type="spellEnd"/>
            <w:r w:rsidRPr="00405B9D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, President</w:t>
            </w:r>
            <w:r w:rsidR="007A205B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e da</w:t>
            </w:r>
            <w:r w:rsidRPr="00405B9D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C56ED6" w:rsidRPr="00405B9D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Agência para o Desenvolvimento e Coesão</w:t>
            </w:r>
          </w:p>
          <w:p w:rsidR="00A34549" w:rsidRPr="00405B9D" w:rsidRDefault="00B56855" w:rsidP="00405B9D">
            <w:pPr>
              <w:pStyle w:val="PargrafodaLista"/>
              <w:ind w:left="322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</w:pPr>
            <w:r w:rsidRPr="00405B9D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Mário Parra da Silva</w:t>
            </w:r>
            <w:r w:rsidRPr="00405B9D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, President</w:t>
            </w:r>
            <w:r w:rsidR="007A205B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e da</w:t>
            </w:r>
            <w:r w:rsidR="00A34549" w:rsidRPr="00405B9D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C56ED6" w:rsidRPr="00405B9D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Aliança ODS</w:t>
            </w:r>
            <w:r w:rsidR="00A34549" w:rsidRPr="00405B9D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 xml:space="preserve"> Portugal </w:t>
            </w:r>
          </w:p>
          <w:p w:rsidR="00443E64" w:rsidRPr="00405B9D" w:rsidRDefault="00443E64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sz w:val="22"/>
                <w:szCs w:val="22"/>
              </w:rPr>
            </w:pPr>
          </w:p>
          <w:p w:rsidR="00A34549" w:rsidRPr="00127ACB" w:rsidRDefault="00A34549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</w:rPr>
            </w:pPr>
            <w:r w:rsidRPr="00127ACB">
              <w:rPr>
                <w:rFonts w:ascii="ScalaSans" w:hAnsi="ScalaSans"/>
                <w:b/>
                <w:bCs/>
                <w:iCs/>
                <w:szCs w:val="22"/>
                <w:lang w:eastAsia="en-US"/>
              </w:rPr>
              <w:t>I</w:t>
            </w:r>
            <w:r w:rsidR="00127ACB" w:rsidRPr="00127ACB">
              <w:rPr>
                <w:rFonts w:ascii="ScalaSans" w:hAnsi="ScalaSans"/>
                <w:b/>
                <w:bCs/>
                <w:sz w:val="22"/>
                <w:szCs w:val="22"/>
              </w:rPr>
              <w:t>I – A perspetiva da União Europeia</w:t>
            </w:r>
          </w:p>
          <w:p w:rsidR="00A34549" w:rsidRPr="00E2386F" w:rsidRDefault="00B56855" w:rsidP="00FC3C06">
            <w:pPr>
              <w:pStyle w:val="PargrafodaLista"/>
              <w:ind w:left="322"/>
              <w:contextualSpacing w:val="0"/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</w:pPr>
            <w:proofErr w:type="spellStart"/>
            <w:r w:rsidRPr="00E2386F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Susanne</w:t>
            </w:r>
            <w:proofErr w:type="spellEnd"/>
            <w:r w:rsidRPr="00E2386F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 xml:space="preserve"> </w:t>
            </w:r>
            <w:proofErr w:type="spellStart"/>
            <w:r w:rsidRPr="00E2386F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Wille</w:t>
            </w:r>
            <w:proofErr w:type="spellEnd"/>
            <w:r w:rsidRPr="00E2386F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, </w:t>
            </w:r>
            <w:r w:rsidR="00BB2203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E</w:t>
            </w:r>
            <w:r w:rsidR="00E2386F" w:rsidRPr="00E2386F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specializada </w:t>
            </w:r>
            <w:r w:rsidR="00BB2203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Sénior </w:t>
            </w:r>
            <w:r w:rsidR="00E2386F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da Dire</w:t>
            </w:r>
            <w:r w:rsidR="00E2386F" w:rsidRPr="00E2386F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ção-Geral </w:t>
            </w:r>
            <w:r w:rsidR="00BB2203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para a</w:t>
            </w:r>
            <w:r w:rsidR="00E2386F" w:rsidRPr="00E2386F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 Cooperação e Desenvolvimento</w:t>
            </w:r>
            <w:r w:rsidR="00E2386F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BB2203" w:rsidRPr="00E2386F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Internacional </w:t>
            </w:r>
            <w:r w:rsidR="00E2386F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da Comissão Europeia</w:t>
            </w:r>
          </w:p>
          <w:p w:rsidR="00C66E8D" w:rsidRPr="00E2386F" w:rsidRDefault="00C66E8D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Cs/>
                <w:sz w:val="22"/>
                <w:szCs w:val="22"/>
              </w:rPr>
            </w:pPr>
          </w:p>
        </w:tc>
      </w:tr>
      <w:tr w:rsidR="00212761" w:rsidRPr="00345234" w:rsidTr="00F64BC6">
        <w:trPr>
          <w:gridAfter w:val="1"/>
          <w:wAfter w:w="3020" w:type="dxa"/>
        </w:trPr>
        <w:tc>
          <w:tcPr>
            <w:tcW w:w="1699" w:type="dxa"/>
            <w:shd w:val="clear" w:color="auto" w:fill="FFFFFF" w:themeFill="background1"/>
            <w:hideMark/>
          </w:tcPr>
          <w:p w:rsidR="00212761" w:rsidRPr="00E52FC1" w:rsidRDefault="00212761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</w:t>
            </w:r>
            <w:r w:rsidR="00E52FC1"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</w:t>
            </w: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h</w:t>
            </w:r>
            <w:r w:rsidR="00E52FC1"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45-11h15</w:t>
            </w: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212761" w:rsidRPr="00FC3C06" w:rsidRDefault="00212761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 w:eastAsia="en-US"/>
              </w:rPr>
            </w:pPr>
            <w:r w:rsidRPr="00FC3C06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 w:eastAsia="en-US"/>
              </w:rPr>
              <w:t>Coffee-break</w:t>
            </w:r>
          </w:p>
          <w:p w:rsidR="004F3C07" w:rsidRPr="00FC3C06" w:rsidRDefault="004F3C07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22"/>
                <w:szCs w:val="22"/>
                <w:lang w:val="en-US" w:eastAsia="en-US"/>
              </w:rPr>
            </w:pPr>
          </w:p>
        </w:tc>
      </w:tr>
      <w:tr w:rsidR="00212761" w:rsidRPr="0052734A" w:rsidTr="00F64BC6">
        <w:trPr>
          <w:gridAfter w:val="1"/>
          <w:wAfter w:w="3020" w:type="dxa"/>
        </w:trPr>
        <w:tc>
          <w:tcPr>
            <w:tcW w:w="1699" w:type="dxa"/>
            <w:vMerge w:val="restart"/>
            <w:shd w:val="clear" w:color="auto" w:fill="FFFFFF" w:themeFill="background1"/>
          </w:tcPr>
          <w:p w:rsidR="00212761" w:rsidRPr="00E52FC1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lastRenderedPageBreak/>
              <w:t>11h15-12h15</w:t>
            </w:r>
          </w:p>
          <w:p w:rsidR="00E52FC1" w:rsidRPr="00E52FC1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E52FC1" w:rsidRPr="00E52FC1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E52FC1" w:rsidRPr="00E52FC1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E52FC1" w:rsidRPr="00E52FC1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E52FC1" w:rsidRPr="00E52FC1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E52FC1" w:rsidRPr="00E52FC1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E52FC1" w:rsidRPr="00E52FC1" w:rsidRDefault="00E52FC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E52FC1" w:rsidRPr="0053352C" w:rsidRDefault="00E52FC1" w:rsidP="0053352C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bCs/>
                <w:color w:val="947631"/>
                <w:sz w:val="28"/>
                <w:szCs w:val="22"/>
                <w:lang w:val="en-US"/>
              </w:rPr>
            </w:pPr>
          </w:p>
          <w:p w:rsidR="00042686" w:rsidRDefault="00042686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042686" w:rsidRDefault="00042686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042686" w:rsidRPr="00905916" w:rsidRDefault="00042686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Cs w:val="22"/>
                <w:lang w:val="en-US"/>
              </w:rPr>
            </w:pPr>
          </w:p>
          <w:p w:rsidR="00042686" w:rsidRDefault="00042686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905916" w:rsidRPr="00905916" w:rsidRDefault="00905916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10"/>
                <w:szCs w:val="22"/>
                <w:lang w:val="en-US"/>
              </w:rPr>
            </w:pPr>
          </w:p>
          <w:p w:rsidR="00E52FC1" w:rsidRPr="00E52FC1" w:rsidRDefault="00434646" w:rsidP="00042686">
            <w:pPr>
              <w:tabs>
                <w:tab w:val="left" w:pos="1315"/>
              </w:tabs>
              <w:spacing w:before="180"/>
              <w:ind w:right="147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12h15-12h4</w:t>
            </w:r>
            <w:r w:rsidR="00E52FC1"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</w:t>
            </w:r>
          </w:p>
          <w:p w:rsidR="00212761" w:rsidRPr="00E52FC1" w:rsidRDefault="00212761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212761" w:rsidRPr="0052734A" w:rsidRDefault="00212761" w:rsidP="00BB2203">
            <w:pPr>
              <w:autoSpaceDE w:val="0"/>
              <w:autoSpaceDN w:val="0"/>
              <w:adjustRightInd w:val="0"/>
              <w:jc w:val="left"/>
              <w:rPr>
                <w:rFonts w:ascii="ScalaSans" w:hAnsi="ScalaSans"/>
                <w:sz w:val="22"/>
                <w:szCs w:val="22"/>
              </w:rPr>
            </w:pPr>
            <w:r w:rsidRPr="0052734A">
              <w:rPr>
                <w:rFonts w:ascii="ScalaSans" w:hAnsi="ScalaSans"/>
                <w:b/>
                <w:bCs/>
                <w:iCs/>
                <w:szCs w:val="22"/>
              </w:rPr>
              <w:t>S</w:t>
            </w:r>
            <w:r w:rsidRPr="0052734A">
              <w:rPr>
                <w:rFonts w:ascii="ScalaSans" w:hAnsi="ScalaSans"/>
                <w:b/>
                <w:bCs/>
                <w:iCs/>
                <w:sz w:val="22"/>
                <w:szCs w:val="22"/>
              </w:rPr>
              <w:t>ESS</w:t>
            </w:r>
            <w:r w:rsidR="00645163" w:rsidRPr="0052734A">
              <w:rPr>
                <w:rFonts w:ascii="ScalaSans" w:hAnsi="ScalaSans"/>
                <w:b/>
                <w:bCs/>
                <w:iCs/>
                <w:sz w:val="22"/>
                <w:szCs w:val="22"/>
              </w:rPr>
              <w:t>ÃO</w:t>
            </w:r>
            <w:r w:rsidRPr="0052734A">
              <w:rPr>
                <w:rFonts w:ascii="ScalaSans" w:hAnsi="ScalaSans"/>
                <w:b/>
                <w:bCs/>
                <w:iCs/>
                <w:sz w:val="22"/>
                <w:szCs w:val="22"/>
              </w:rPr>
              <w:t xml:space="preserve"> II – </w:t>
            </w:r>
            <w:r w:rsidR="0052734A" w:rsidRPr="0052734A">
              <w:rPr>
                <w:rFonts w:ascii="ScalaSans" w:hAnsi="ScalaSans"/>
                <w:b/>
                <w:bCs/>
                <w:iCs/>
                <w:sz w:val="22"/>
                <w:szCs w:val="22"/>
              </w:rPr>
              <w:t>Contribuir com um controlo relevante e independente da Agenda 2030 do Desenvolvimento Sustentável</w:t>
            </w:r>
          </w:p>
        </w:tc>
      </w:tr>
      <w:tr w:rsidR="00212761" w:rsidRPr="0052734A" w:rsidTr="00042686">
        <w:trPr>
          <w:gridAfter w:val="1"/>
          <w:wAfter w:w="3020" w:type="dxa"/>
          <w:trHeight w:val="2958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212761" w:rsidRPr="0052734A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991526" w:rsidRPr="0052734A" w:rsidRDefault="00991526" w:rsidP="00BB2203">
            <w:pPr>
              <w:autoSpaceDE w:val="0"/>
              <w:autoSpaceDN w:val="0"/>
              <w:adjustRightInd w:val="0"/>
              <w:jc w:val="left"/>
              <w:rPr>
                <w:rFonts w:ascii="ScalaSans" w:hAnsi="ScalaSans"/>
                <w:b/>
                <w:bCs/>
                <w:iCs/>
                <w:sz w:val="22"/>
                <w:szCs w:val="22"/>
              </w:rPr>
            </w:pPr>
          </w:p>
          <w:p w:rsidR="00212761" w:rsidRPr="0052734A" w:rsidRDefault="00C46A38" w:rsidP="00443E64">
            <w:pPr>
              <w:rPr>
                <w:rFonts w:ascii="ScalaSans" w:hAnsi="ScalaSans"/>
                <w:b/>
                <w:bCs/>
                <w:sz w:val="22"/>
                <w:szCs w:val="22"/>
              </w:rPr>
            </w:pPr>
            <w:r w:rsidRPr="0052734A">
              <w:rPr>
                <w:rFonts w:ascii="ScalaSans" w:hAnsi="ScalaSans"/>
                <w:b/>
                <w:bCs/>
                <w:sz w:val="22"/>
                <w:szCs w:val="22"/>
              </w:rPr>
              <w:t>I –</w:t>
            </w:r>
            <w:r w:rsidR="00E52FC1" w:rsidRPr="0052734A">
              <w:rPr>
                <w:rFonts w:ascii="ScalaSans" w:hAnsi="ScalaSans"/>
                <w:b/>
                <w:bCs/>
                <w:sz w:val="22"/>
                <w:szCs w:val="22"/>
              </w:rPr>
              <w:t xml:space="preserve"> </w:t>
            </w:r>
            <w:r w:rsidR="007D4526">
              <w:rPr>
                <w:rFonts w:ascii="ScalaSans" w:hAnsi="ScalaSans"/>
                <w:b/>
                <w:bCs/>
                <w:sz w:val="22"/>
                <w:szCs w:val="22"/>
              </w:rPr>
              <w:t>Uma ex</w:t>
            </w:r>
            <w:r w:rsidR="0052734A" w:rsidRPr="0052734A">
              <w:rPr>
                <w:rFonts w:ascii="ScalaSans" w:hAnsi="ScalaSans"/>
                <w:b/>
                <w:bCs/>
                <w:sz w:val="22"/>
                <w:szCs w:val="22"/>
              </w:rPr>
              <w:t>periência de auditoria ambiental</w:t>
            </w:r>
          </w:p>
          <w:p w:rsidR="00936D58" w:rsidRPr="0052734A" w:rsidRDefault="007A728D" w:rsidP="00405B9D">
            <w:pPr>
              <w:ind w:left="322"/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</w:pPr>
            <w:r w:rsidRPr="0052734A">
              <w:rPr>
                <w:rFonts w:ascii="ScalaSans" w:hAnsi="ScalaSans"/>
                <w:bCs/>
                <w:i/>
                <w:color w:val="4A442A" w:themeColor="background2" w:themeShade="40"/>
                <w:sz w:val="22"/>
                <w:szCs w:val="22"/>
              </w:rPr>
              <w:t>Júlio Corrêa Pinheiro</w:t>
            </w:r>
            <w:r w:rsidRPr="0052734A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, </w:t>
            </w:r>
            <w:r w:rsidR="0052734A" w:rsidRPr="0052734A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 xml:space="preserve">Conselheiro do Tribunal de Contas do Amazonas, </w:t>
            </w:r>
            <w:r w:rsidR="0052734A">
              <w:rPr>
                <w:rFonts w:ascii="ScalaSans" w:hAnsi="ScalaSans"/>
                <w:bCs/>
                <w:color w:val="4A442A" w:themeColor="background2" w:themeShade="40"/>
                <w:sz w:val="22"/>
                <w:szCs w:val="22"/>
              </w:rPr>
              <w:t>Brasil</w:t>
            </w:r>
          </w:p>
          <w:p w:rsidR="00443E64" w:rsidRPr="0052734A" w:rsidRDefault="00443E64" w:rsidP="00443E64">
            <w:pPr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  <w:p w:rsidR="00212761" w:rsidRDefault="00212761" w:rsidP="00905916">
            <w:pPr>
              <w:ind w:left="463" w:hanging="463"/>
              <w:rPr>
                <w:rFonts w:ascii="ScalaSans" w:hAnsi="ScalaSans"/>
                <w:b/>
                <w:bCs/>
                <w:sz w:val="22"/>
                <w:szCs w:val="22"/>
              </w:rPr>
            </w:pPr>
            <w:r w:rsidRPr="0052734A">
              <w:rPr>
                <w:rFonts w:ascii="ScalaSans" w:hAnsi="ScalaSans"/>
                <w:b/>
                <w:bCs/>
                <w:sz w:val="22"/>
                <w:szCs w:val="22"/>
              </w:rPr>
              <w:t xml:space="preserve">II </w:t>
            </w:r>
            <w:r w:rsidR="0052734A" w:rsidRPr="0052734A">
              <w:rPr>
                <w:rFonts w:ascii="ScalaSans" w:hAnsi="ScalaSans"/>
                <w:b/>
                <w:bCs/>
                <w:sz w:val="22"/>
                <w:szCs w:val="22"/>
              </w:rPr>
              <w:t>–</w:t>
            </w:r>
            <w:r w:rsidRPr="0052734A">
              <w:rPr>
                <w:rFonts w:ascii="ScalaSans" w:hAnsi="ScalaSans"/>
                <w:b/>
                <w:bCs/>
                <w:sz w:val="22"/>
                <w:szCs w:val="22"/>
              </w:rPr>
              <w:t xml:space="preserve"> </w:t>
            </w:r>
            <w:r w:rsidR="0052734A" w:rsidRPr="0052734A">
              <w:rPr>
                <w:rFonts w:ascii="ScalaSans" w:hAnsi="ScalaSans"/>
                <w:b/>
                <w:bCs/>
                <w:sz w:val="22"/>
                <w:szCs w:val="22"/>
              </w:rPr>
              <w:t xml:space="preserve">A experiência das </w:t>
            </w:r>
            <w:r w:rsidRPr="0052734A">
              <w:rPr>
                <w:rFonts w:ascii="ScalaSans" w:hAnsi="ScalaSans"/>
                <w:b/>
                <w:bCs/>
                <w:sz w:val="22"/>
                <w:szCs w:val="22"/>
              </w:rPr>
              <w:t>Regi</w:t>
            </w:r>
            <w:r w:rsidR="0052734A" w:rsidRPr="0052734A">
              <w:rPr>
                <w:rFonts w:ascii="ScalaSans" w:hAnsi="ScalaSans"/>
                <w:b/>
                <w:bCs/>
                <w:sz w:val="22"/>
                <w:szCs w:val="22"/>
              </w:rPr>
              <w:t>ões</w:t>
            </w:r>
            <w:r w:rsidRPr="0052734A">
              <w:rPr>
                <w:rFonts w:ascii="ScalaSans" w:hAnsi="ScalaSans"/>
                <w:b/>
                <w:bCs/>
                <w:sz w:val="22"/>
                <w:szCs w:val="22"/>
              </w:rPr>
              <w:t xml:space="preserve"> -  </w:t>
            </w:r>
            <w:r w:rsidR="0052734A" w:rsidRPr="0052734A">
              <w:rPr>
                <w:rFonts w:ascii="ScalaSans" w:hAnsi="ScalaSans"/>
                <w:b/>
                <w:bCs/>
                <w:sz w:val="22"/>
                <w:szCs w:val="22"/>
              </w:rPr>
              <w:t>Mesa redonda moderada pelo Tribunal de Contas Europeu</w:t>
            </w:r>
          </w:p>
          <w:p w:rsidR="00905916" w:rsidRPr="0052734A" w:rsidRDefault="00905916" w:rsidP="00905916">
            <w:pPr>
              <w:ind w:left="463" w:hanging="463"/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  <w:tbl>
            <w:tblPr>
              <w:tblStyle w:val="Tabelacomgrelha"/>
              <w:tblW w:w="0" w:type="auto"/>
              <w:tblInd w:w="3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4"/>
              <w:gridCol w:w="5714"/>
            </w:tblGrid>
            <w:tr w:rsidR="00042686" w:rsidRPr="00042686" w:rsidTr="00042686">
              <w:tc>
                <w:tcPr>
                  <w:tcW w:w="1414" w:type="dxa"/>
                </w:tcPr>
                <w:p w:rsidR="00042686" w:rsidRPr="00D7135C" w:rsidRDefault="00042686" w:rsidP="00042686">
                  <w:pPr>
                    <w:jc w:val="left"/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</w:pPr>
                  <w:r w:rsidRPr="00D7135C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EUROSAI </w:t>
                  </w:r>
                  <w:r w:rsidR="00905916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  </w:t>
                  </w:r>
                  <w:r w:rsidRPr="00D7135C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 –</w:t>
                  </w:r>
                </w:p>
              </w:tc>
              <w:tc>
                <w:tcPr>
                  <w:tcW w:w="5714" w:type="dxa"/>
                </w:tcPr>
                <w:p w:rsidR="00042686" w:rsidRPr="00042686" w:rsidRDefault="00042686" w:rsidP="00042686">
                  <w:pPr>
                    <w:ind w:left="-104"/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</w:pPr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 xml:space="preserve">Marian </w:t>
                  </w:r>
                  <w:proofErr w:type="spellStart"/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>Bana</w:t>
                  </w:r>
                  <w:r w:rsidRPr="00042686">
                    <w:rPr>
                      <w:rFonts w:ascii="Cambria" w:hAnsi="Cambria" w:cs="Cambria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>ś</w:t>
                  </w:r>
                  <w:proofErr w:type="spellEnd"/>
                  <w:r w:rsidRPr="00042686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  <w:t>, Presidente da ISC da Polónia</w:t>
                  </w:r>
                </w:p>
                <w:p w:rsidR="00042686" w:rsidRPr="00042686" w:rsidRDefault="00042686" w:rsidP="00042686">
                  <w:pPr>
                    <w:ind w:left="-104"/>
                    <w:rPr>
                      <w:rFonts w:ascii="ScalaSans" w:hAnsi="ScalaSans" w:cs="Calibri"/>
                      <w:bCs/>
                      <w:smallCaps/>
                      <w:color w:val="947631"/>
                      <w:sz w:val="20"/>
                      <w:szCs w:val="20"/>
                      <w:lang w:eastAsia="pt-PT"/>
                    </w:rPr>
                  </w:pPr>
                  <w:proofErr w:type="spellStart"/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>Marzena</w:t>
                  </w:r>
                  <w:proofErr w:type="spellEnd"/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>Rajczewska</w:t>
                  </w:r>
                  <w:proofErr w:type="spellEnd"/>
                  <w:r w:rsidRPr="00042686">
                    <w:rPr>
                      <w:rFonts w:ascii="ScalaSans" w:hAnsi="ScalaSans"/>
                      <w:bCs/>
                      <w:sz w:val="20"/>
                      <w:szCs w:val="20"/>
                    </w:rPr>
                    <w:t xml:space="preserve">, </w:t>
                  </w:r>
                  <w:r w:rsidRPr="00042686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  <w:t>Diretor-Geral da ISC da P</w:t>
                  </w:r>
                  <w:r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  <w:t>olónia</w:t>
                  </w:r>
                </w:p>
              </w:tc>
            </w:tr>
            <w:tr w:rsidR="00042686" w:rsidRPr="00042686" w:rsidTr="00042686">
              <w:tc>
                <w:tcPr>
                  <w:tcW w:w="1414" w:type="dxa"/>
                </w:tcPr>
                <w:p w:rsidR="00042686" w:rsidRPr="00D7135C" w:rsidRDefault="00905916" w:rsidP="00905916">
                  <w:pPr>
                    <w:jc w:val="left"/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</w:pPr>
                  <w:r w:rsidRPr="001133B4">
                    <w:rPr>
                      <w:rFonts w:ascii="ScalaSans" w:hAnsi="ScalaSans"/>
                      <w:bCs/>
                      <w:sz w:val="20"/>
                      <w:szCs w:val="20"/>
                    </w:rPr>
                    <w:t xml:space="preserve">  </w:t>
                  </w:r>
                  <w:r w:rsidR="00042686" w:rsidRPr="00D7135C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AFROSAI  </w:t>
                  </w:r>
                  <w:r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 </w:t>
                  </w:r>
                  <w:r w:rsidR="00042686" w:rsidRPr="00D7135C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 –</w:t>
                  </w:r>
                </w:p>
              </w:tc>
              <w:tc>
                <w:tcPr>
                  <w:tcW w:w="5714" w:type="dxa"/>
                </w:tcPr>
                <w:p w:rsidR="00042686" w:rsidRPr="00042686" w:rsidRDefault="00042686" w:rsidP="00042686">
                  <w:pPr>
                    <w:ind w:left="-104"/>
                    <w:rPr>
                      <w:rFonts w:ascii="ScalaSans" w:hAnsi="ScalaSans" w:cs="Calibri"/>
                      <w:bCs/>
                      <w:smallCaps/>
                      <w:color w:val="947631"/>
                      <w:sz w:val="20"/>
                      <w:szCs w:val="20"/>
                      <w:lang w:eastAsia="pt-PT"/>
                    </w:rPr>
                  </w:pPr>
                  <w:proofErr w:type="spellStart"/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>Fredrick</w:t>
                  </w:r>
                  <w:proofErr w:type="spellEnd"/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>Odhiambo</w:t>
                  </w:r>
                  <w:proofErr w:type="spellEnd"/>
                  <w:r w:rsidRPr="00042686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  <w:t>, Vice-Presidente da ISC do Quénia</w:t>
                  </w:r>
                </w:p>
              </w:tc>
            </w:tr>
            <w:tr w:rsidR="00042686" w:rsidRPr="00042686" w:rsidTr="00042686">
              <w:tc>
                <w:tcPr>
                  <w:tcW w:w="1414" w:type="dxa"/>
                </w:tcPr>
                <w:p w:rsidR="00042686" w:rsidRPr="00D7135C" w:rsidRDefault="00905916" w:rsidP="00905916">
                  <w:pPr>
                    <w:jc w:val="left"/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</w:pPr>
                  <w:r w:rsidRPr="001133B4">
                    <w:rPr>
                      <w:rFonts w:ascii="ScalaSans" w:hAnsi="ScalaSans"/>
                      <w:bCs/>
                      <w:sz w:val="20"/>
                      <w:szCs w:val="20"/>
                    </w:rPr>
                    <w:t xml:space="preserve">  </w:t>
                  </w:r>
                  <w:r w:rsidR="00042686" w:rsidRPr="00D7135C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OLACEFS  </w:t>
                  </w:r>
                  <w:r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 </w:t>
                  </w:r>
                  <w:r w:rsidR="00042686" w:rsidRPr="00D7135C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>–</w:t>
                  </w:r>
                </w:p>
              </w:tc>
              <w:tc>
                <w:tcPr>
                  <w:tcW w:w="5714" w:type="dxa"/>
                </w:tcPr>
                <w:p w:rsidR="00042686" w:rsidRPr="00042686" w:rsidRDefault="00042686" w:rsidP="007D4526">
                  <w:pPr>
                    <w:ind w:left="-104"/>
                    <w:rPr>
                      <w:rFonts w:ascii="ScalaSans" w:hAnsi="ScalaSans" w:cs="Calibri"/>
                      <w:bCs/>
                      <w:smallCaps/>
                      <w:color w:val="947631"/>
                      <w:sz w:val="20"/>
                      <w:szCs w:val="20"/>
                      <w:lang w:eastAsia="pt-PT"/>
                    </w:rPr>
                  </w:pPr>
                  <w:proofErr w:type="spellStart"/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>Walton</w:t>
                  </w:r>
                  <w:proofErr w:type="spellEnd"/>
                  <w:r w:rsidRPr="0004268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 xml:space="preserve"> Alencar Rodrigues</w:t>
                  </w:r>
                  <w:r w:rsidRPr="00042686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  <w:t>, Membro da ISC do Br</w:t>
                  </w:r>
                  <w:r w:rsidR="007D4526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  <w:t>a</w:t>
                  </w:r>
                  <w:r w:rsidRPr="00042686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  <w:t>sil</w:t>
                  </w:r>
                </w:p>
              </w:tc>
            </w:tr>
            <w:tr w:rsidR="00042686" w:rsidRPr="007D4526" w:rsidTr="00042686">
              <w:trPr>
                <w:trHeight w:val="233"/>
              </w:trPr>
              <w:tc>
                <w:tcPr>
                  <w:tcW w:w="1414" w:type="dxa"/>
                </w:tcPr>
                <w:p w:rsidR="00042686" w:rsidRPr="00D7135C" w:rsidRDefault="00042686" w:rsidP="00905916">
                  <w:pPr>
                    <w:ind w:left="-108"/>
                    <w:jc w:val="left"/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</w:pPr>
                  <w:r w:rsidRPr="007D4526">
                    <w:rPr>
                      <w:rFonts w:ascii="ScalaSans" w:hAnsi="ScalaSans"/>
                      <w:bCs/>
                      <w:sz w:val="20"/>
                      <w:szCs w:val="20"/>
                    </w:rPr>
                    <w:t>Moderadora</w:t>
                  </w:r>
                  <w:r w:rsidRPr="00D7135C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 </w:t>
                  </w:r>
                  <w:r w:rsidR="00905916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 xml:space="preserve">  </w:t>
                  </w:r>
                  <w:r w:rsidRPr="00D7135C">
                    <w:rPr>
                      <w:rFonts w:ascii="ScalaSans" w:hAnsi="ScalaSans"/>
                      <w:bCs/>
                      <w:sz w:val="20"/>
                      <w:szCs w:val="20"/>
                      <w:lang w:val="fr-FR"/>
                    </w:rPr>
                    <w:t>–</w:t>
                  </w:r>
                </w:p>
              </w:tc>
              <w:tc>
                <w:tcPr>
                  <w:tcW w:w="5714" w:type="dxa"/>
                </w:tcPr>
                <w:p w:rsidR="00042686" w:rsidRDefault="00042686" w:rsidP="007D4526">
                  <w:pPr>
                    <w:ind w:left="-104"/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</w:pPr>
                  <w:r w:rsidRPr="007D452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 xml:space="preserve">Eva </w:t>
                  </w:r>
                  <w:proofErr w:type="spellStart"/>
                  <w:r w:rsidRPr="007D4526">
                    <w:rPr>
                      <w:rFonts w:ascii="ScalaSans" w:hAnsi="ScalaSans"/>
                      <w:bCs/>
                      <w:i/>
                      <w:color w:val="4A442A" w:themeColor="background2" w:themeShade="40"/>
                      <w:sz w:val="20"/>
                      <w:szCs w:val="20"/>
                    </w:rPr>
                    <w:t>Lindström</w:t>
                  </w:r>
                  <w:proofErr w:type="spellEnd"/>
                  <w:r w:rsidRPr="007D4526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  <w:t>, Memb</w:t>
                  </w:r>
                  <w:r w:rsidR="007D4526" w:rsidRPr="007D4526"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  <w:t>ro do TCE</w:t>
                  </w:r>
                </w:p>
                <w:p w:rsidR="00905916" w:rsidRPr="007D4526" w:rsidRDefault="00905916" w:rsidP="007D4526">
                  <w:pPr>
                    <w:ind w:left="-104"/>
                    <w:rPr>
                      <w:rFonts w:ascii="ScalaSans" w:hAnsi="ScalaSans"/>
                      <w:bCs/>
                      <w:color w:val="4A442A" w:themeColor="background2" w:themeShade="40"/>
                      <w:sz w:val="20"/>
                      <w:szCs w:val="20"/>
                    </w:rPr>
                  </w:pPr>
                </w:p>
              </w:tc>
            </w:tr>
          </w:tbl>
          <w:p w:rsidR="00042686" w:rsidRPr="0052734A" w:rsidRDefault="00042686" w:rsidP="0053352C">
            <w:pPr>
              <w:rPr>
                <w:rFonts w:ascii="ScalaSans" w:hAnsi="ScalaSans"/>
                <w:bCs/>
                <w:sz w:val="28"/>
                <w:szCs w:val="22"/>
              </w:rPr>
            </w:pPr>
          </w:p>
        </w:tc>
      </w:tr>
      <w:tr w:rsidR="00212761" w:rsidRPr="002170D1" w:rsidTr="00F64BC6">
        <w:trPr>
          <w:gridAfter w:val="1"/>
          <w:wAfter w:w="3020" w:type="dxa"/>
          <w:trHeight w:val="441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212761" w:rsidRPr="0052734A" w:rsidRDefault="0021276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02002A" w:rsidRPr="002170D1" w:rsidRDefault="0052734A" w:rsidP="00443E64">
            <w:pPr>
              <w:jc w:val="left"/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</w:pPr>
            <w:r w:rsidRPr="002170D1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>Experiência interativa</w:t>
            </w:r>
            <w:r w:rsidR="00212761" w:rsidRPr="002170D1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02002A" w:rsidRPr="002170D1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>(</w:t>
            </w:r>
            <w:proofErr w:type="spellStart"/>
            <w:r w:rsidR="0002002A" w:rsidRPr="002170D1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>Mentimeter</w:t>
            </w:r>
            <w:proofErr w:type="spellEnd"/>
            <w:r w:rsidR="0002002A" w:rsidRPr="002170D1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>)</w:t>
            </w:r>
          </w:p>
          <w:p w:rsidR="00A65C13" w:rsidRPr="002170D1" w:rsidRDefault="00A65C13" w:rsidP="00A65C13">
            <w:pPr>
              <w:spacing w:before="120"/>
              <w:ind w:left="62" w:hanging="62"/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</w:pPr>
            <w:r w:rsidRPr="002170D1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>Introdu</w:t>
            </w:r>
            <w:r w:rsidR="002170D1" w:rsidRPr="002170D1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 xml:space="preserve">ção aos </w:t>
            </w:r>
            <w:r w:rsidRPr="002170D1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 xml:space="preserve">workshops </w:t>
            </w:r>
            <w:r w:rsidR="002170D1"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  <w:t>paralelos</w:t>
            </w:r>
          </w:p>
          <w:p w:rsidR="00207333" w:rsidRPr="002170D1" w:rsidRDefault="00207333" w:rsidP="00443E64">
            <w:pPr>
              <w:jc w:val="left"/>
              <w:rPr>
                <w:rFonts w:ascii="ScalaSans" w:hAnsi="ScalaSans"/>
                <w:b/>
                <w:bCs/>
                <w:color w:val="4A442A" w:themeColor="background2" w:themeShade="40"/>
                <w:sz w:val="22"/>
                <w:szCs w:val="22"/>
              </w:rPr>
            </w:pPr>
          </w:p>
        </w:tc>
      </w:tr>
      <w:tr w:rsidR="0073034E" w:rsidRPr="002170D1" w:rsidTr="00F64BC6">
        <w:trPr>
          <w:gridAfter w:val="1"/>
          <w:wAfter w:w="3020" w:type="dxa"/>
        </w:trPr>
        <w:tc>
          <w:tcPr>
            <w:tcW w:w="1699" w:type="dxa"/>
            <w:shd w:val="clear" w:color="auto" w:fill="FFFFFF" w:themeFill="background1"/>
          </w:tcPr>
          <w:p w:rsidR="0073034E" w:rsidRPr="002170D1" w:rsidRDefault="00434646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  <w:r w:rsidRPr="002170D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12h40-12h5</w:t>
            </w:r>
            <w:r w:rsidR="0073034E" w:rsidRPr="002170D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73034E" w:rsidRPr="002170D1" w:rsidRDefault="002170D1" w:rsidP="00443E64">
            <w:pPr>
              <w:jc w:val="left"/>
              <w:rPr>
                <w:rFonts w:ascii="ScalaSans" w:hAnsi="ScalaSans"/>
                <w:b/>
                <w:bCs/>
                <w:sz w:val="22"/>
                <w:szCs w:val="22"/>
              </w:rPr>
            </w:pPr>
            <w:r w:rsidRPr="002170D1">
              <w:rPr>
                <w:rFonts w:ascii="ScalaSans" w:hAnsi="ScalaSans"/>
                <w:b/>
                <w:bCs/>
                <w:sz w:val="22"/>
                <w:szCs w:val="22"/>
              </w:rPr>
              <w:t>Foto de grupo</w:t>
            </w:r>
            <w:r w:rsidR="00016B18" w:rsidRPr="002170D1">
              <w:rPr>
                <w:rFonts w:ascii="ScalaSans" w:hAnsi="ScalaSans"/>
                <w:b/>
                <w:bCs/>
                <w:sz w:val="22"/>
                <w:szCs w:val="22"/>
              </w:rPr>
              <w:t xml:space="preserve"> </w:t>
            </w:r>
          </w:p>
          <w:p w:rsidR="00C66E8D" w:rsidRPr="002170D1" w:rsidRDefault="00C66E8D" w:rsidP="00443E64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sz w:val="32"/>
                <w:szCs w:val="22"/>
              </w:rPr>
            </w:pPr>
          </w:p>
        </w:tc>
      </w:tr>
      <w:tr w:rsidR="00345234" w:rsidRPr="00C66CB4" w:rsidTr="00F64BC6">
        <w:trPr>
          <w:gridAfter w:val="1"/>
          <w:wAfter w:w="3020" w:type="dxa"/>
        </w:trPr>
        <w:tc>
          <w:tcPr>
            <w:tcW w:w="1699" w:type="dxa"/>
            <w:shd w:val="clear" w:color="auto" w:fill="FFFFFF" w:themeFill="background1"/>
            <w:hideMark/>
          </w:tcPr>
          <w:p w:rsidR="00345234" w:rsidRPr="00E52FC1" w:rsidRDefault="00434646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12h50-14h20</w:t>
            </w:r>
          </w:p>
          <w:p w:rsidR="00345234" w:rsidRPr="00E52FC1" w:rsidRDefault="00345234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345234" w:rsidRPr="00C66CB4" w:rsidRDefault="00C66CB4" w:rsidP="004F3C07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eastAsia="en-US"/>
              </w:rPr>
            </w:pPr>
            <w:r w:rsidRPr="00C66CB4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eastAsia="en-US"/>
              </w:rPr>
              <w:t xml:space="preserve">Almoço oferecido pelo </w:t>
            </w:r>
            <w:r w:rsidR="004F3C07" w:rsidRPr="00C66CB4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eastAsia="en-US"/>
              </w:rPr>
              <w:t>Tribunal de Contas</w:t>
            </w:r>
            <w:r w:rsidR="00F41F10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eastAsia="en-US"/>
              </w:rPr>
              <w:t xml:space="preserve"> de </w:t>
            </w:r>
            <w:r w:rsidR="004F3C07" w:rsidRPr="00C66CB4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eastAsia="en-US"/>
              </w:rPr>
              <w:t>Portugal</w:t>
            </w:r>
          </w:p>
          <w:p w:rsidR="00C66E8D" w:rsidRPr="00C66CB4" w:rsidRDefault="00C66E8D" w:rsidP="004F3C07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eastAsia="en-US"/>
              </w:rPr>
            </w:pPr>
          </w:p>
        </w:tc>
      </w:tr>
      <w:tr w:rsidR="00900804" w:rsidRPr="00F41F10" w:rsidTr="00F64BC6">
        <w:trPr>
          <w:gridAfter w:val="1"/>
          <w:wAfter w:w="3020" w:type="dxa"/>
        </w:trPr>
        <w:tc>
          <w:tcPr>
            <w:tcW w:w="1699" w:type="dxa"/>
            <w:shd w:val="clear" w:color="auto" w:fill="FFFFFF" w:themeFill="background1"/>
          </w:tcPr>
          <w:p w:rsidR="00900804" w:rsidRPr="00F41F10" w:rsidRDefault="00C66E8D" w:rsidP="00E0240B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  <w:r w:rsidRPr="00F41F10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14h</w:t>
            </w:r>
            <w:r w:rsidR="00434646" w:rsidRPr="00F41F10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30 – 16h00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A65C13" w:rsidRPr="00F41F10" w:rsidRDefault="00900804" w:rsidP="00F41F10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sz w:val="22"/>
                <w:szCs w:val="22"/>
              </w:rPr>
            </w:pPr>
            <w:r w:rsidRPr="00F41F10">
              <w:rPr>
                <w:rFonts w:ascii="ScalaSans" w:hAnsi="ScalaSans"/>
                <w:b/>
                <w:sz w:val="22"/>
                <w:szCs w:val="22"/>
              </w:rPr>
              <w:t>SESS</w:t>
            </w:r>
            <w:r w:rsidR="00F41F10" w:rsidRPr="00F41F10">
              <w:rPr>
                <w:rFonts w:ascii="ScalaSans" w:hAnsi="ScalaSans"/>
                <w:b/>
                <w:sz w:val="22"/>
                <w:szCs w:val="22"/>
              </w:rPr>
              <w:t>ÃO</w:t>
            </w:r>
            <w:r w:rsidRPr="00F41F10">
              <w:rPr>
                <w:rFonts w:ascii="ScalaSans" w:hAnsi="ScalaSans"/>
                <w:b/>
                <w:sz w:val="22"/>
                <w:szCs w:val="22"/>
              </w:rPr>
              <w:t xml:space="preserve"> III- Workshops  base</w:t>
            </w:r>
            <w:r w:rsidR="00F41F10" w:rsidRPr="00F41F10">
              <w:rPr>
                <w:rFonts w:ascii="ScalaSans" w:hAnsi="ScalaSans"/>
                <w:b/>
                <w:sz w:val="22"/>
                <w:szCs w:val="22"/>
              </w:rPr>
              <w:t>a</w:t>
            </w:r>
            <w:r w:rsidRPr="00F41F10">
              <w:rPr>
                <w:rFonts w:ascii="ScalaSans" w:hAnsi="ScalaSans"/>
                <w:b/>
                <w:sz w:val="22"/>
                <w:szCs w:val="22"/>
              </w:rPr>
              <w:t>d</w:t>
            </w:r>
            <w:r w:rsidR="00F41F10" w:rsidRPr="00F41F10">
              <w:rPr>
                <w:rFonts w:ascii="ScalaSans" w:hAnsi="ScalaSans"/>
                <w:b/>
                <w:sz w:val="22"/>
                <w:szCs w:val="22"/>
              </w:rPr>
              <w:t>os em experiências de auditoria dos ODS</w:t>
            </w:r>
          </w:p>
        </w:tc>
      </w:tr>
      <w:tr w:rsidR="00345234" w:rsidRPr="001A7561" w:rsidTr="00F64BC6">
        <w:trPr>
          <w:gridAfter w:val="1"/>
          <w:wAfter w:w="3020" w:type="dxa"/>
          <w:trHeight w:val="380"/>
        </w:trPr>
        <w:tc>
          <w:tcPr>
            <w:tcW w:w="1699" w:type="dxa"/>
            <w:shd w:val="clear" w:color="auto" w:fill="FFFFFF" w:themeFill="background1"/>
          </w:tcPr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901EF7" w:rsidRDefault="00345234" w:rsidP="00712251">
            <w:pPr>
              <w:tabs>
                <w:tab w:val="left" w:pos="1315"/>
              </w:tabs>
              <w:ind w:right="145"/>
              <w:rPr>
                <w:rFonts w:ascii="ScalaSans" w:hAnsi="ScalaSans"/>
                <w:b/>
                <w:sz w:val="22"/>
                <w:szCs w:val="22"/>
              </w:rPr>
            </w:pPr>
          </w:p>
          <w:p w:rsidR="00A65C13" w:rsidRPr="00901EF7" w:rsidRDefault="00A65C13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14"/>
                <w:szCs w:val="22"/>
              </w:rPr>
            </w:pPr>
          </w:p>
          <w:p w:rsidR="000E4AD1" w:rsidRPr="00170570" w:rsidRDefault="000E4AD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  <w:p w:rsidR="000E4AD1" w:rsidRPr="00170570" w:rsidRDefault="000E4AD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  <w:p w:rsidR="000E4AD1" w:rsidRPr="00170570" w:rsidRDefault="000E4AD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  <w:p w:rsidR="000E4AD1" w:rsidRPr="00170570" w:rsidRDefault="000E4AD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  <w:p w:rsidR="000E4AD1" w:rsidRDefault="000E4AD1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  <w:p w:rsidR="00905916" w:rsidRDefault="00905916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  <w:p w:rsidR="00905916" w:rsidRPr="00170570" w:rsidRDefault="00905916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  <w:p w:rsidR="008548CF" w:rsidRPr="00A65C13" w:rsidRDefault="00A65C13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A65C13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16h</w:t>
            </w:r>
            <w:r w:rsidR="00434646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00</w:t>
            </w:r>
            <w:r w:rsidRPr="00A65C13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-16h30</w:t>
            </w:r>
          </w:p>
          <w:p w:rsidR="00471FDD" w:rsidRPr="00471FDD" w:rsidRDefault="00471FDD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6"/>
                <w:szCs w:val="22"/>
                <w:lang w:val="en-US"/>
              </w:rPr>
            </w:pPr>
          </w:p>
          <w:p w:rsidR="00471FDD" w:rsidRPr="00A65C13" w:rsidRDefault="00471FDD" w:rsidP="0071225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6"/>
                <w:szCs w:val="22"/>
                <w:lang w:val="en-US"/>
              </w:rPr>
            </w:pPr>
          </w:p>
          <w:p w:rsidR="00A65C13" w:rsidRDefault="00A65C13" w:rsidP="00241F1C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A65C13" w:rsidRDefault="00A65C13" w:rsidP="00241F1C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0E4AD1" w:rsidRDefault="000E4AD1" w:rsidP="00241F1C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345234" w:rsidRPr="00E52FC1" w:rsidRDefault="00241F1C" w:rsidP="00434646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sz w:val="22"/>
                <w:szCs w:val="22"/>
                <w:lang w:val="en-US"/>
              </w:rPr>
            </w:pP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16h30</w:t>
            </w:r>
            <w:r w:rsidR="00434646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 xml:space="preserve"> – 17h15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5234" w:rsidRPr="001133B4" w:rsidRDefault="00345234" w:rsidP="00345234">
            <w:pPr>
              <w:ind w:left="64" w:hanging="64"/>
              <w:rPr>
                <w:rFonts w:ascii="ScalaSans" w:hAnsi="ScalaSans"/>
                <w:b/>
                <w:bCs/>
                <w:sz w:val="12"/>
                <w:szCs w:val="22"/>
              </w:rPr>
            </w:pPr>
          </w:p>
          <w:p w:rsidR="007D4526" w:rsidRDefault="007D4526" w:rsidP="00A65C13">
            <w:pPr>
              <w:pStyle w:val="PargrafodaLista"/>
              <w:ind w:left="288" w:hanging="5"/>
              <w:rPr>
                <w:rFonts w:ascii="ScalaSans" w:hAnsi="ScalaSans"/>
                <w:b/>
                <w:sz w:val="22"/>
                <w:szCs w:val="22"/>
              </w:rPr>
            </w:pPr>
          </w:p>
          <w:p w:rsidR="007D4526" w:rsidRPr="00905916" w:rsidRDefault="00345234" w:rsidP="00905916">
            <w:pPr>
              <w:ind w:left="36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 w:rsidRPr="00905916">
              <w:rPr>
                <w:rFonts w:ascii="ScalaSans" w:hAnsi="ScalaSans"/>
                <w:b/>
                <w:sz w:val="22"/>
                <w:szCs w:val="22"/>
              </w:rPr>
              <w:t xml:space="preserve">Workshop 1 </w:t>
            </w:r>
            <w:r w:rsidR="00D60260" w:rsidRPr="00905916">
              <w:rPr>
                <w:rFonts w:ascii="ScalaSans" w:hAnsi="ScalaSans"/>
                <w:b/>
                <w:sz w:val="22"/>
                <w:szCs w:val="22"/>
              </w:rPr>
              <w:t xml:space="preserve">– Inglês </w:t>
            </w:r>
            <w:r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(</w:t>
            </w:r>
            <w:r w:rsidR="002E4BC4" w:rsidRPr="00905916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  <w:t>Sala do Conselho</w:t>
            </w:r>
            <w:r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)</w:t>
            </w:r>
            <w:r w:rsidRPr="00905916">
              <w:rPr>
                <w:rFonts w:ascii="ScalaSans" w:hAnsi="ScalaSans"/>
                <w:b/>
                <w:sz w:val="22"/>
                <w:szCs w:val="22"/>
              </w:rPr>
              <w:t xml:space="preserve">: </w:t>
            </w:r>
            <w:r w:rsidR="007D4526"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Experiências das ISC na avaliação da preparação dos governos relativamente à implementação dos ODS </w:t>
            </w:r>
          </w:p>
          <w:p w:rsidR="007D4526" w:rsidRDefault="007D4526" w:rsidP="00A65C13">
            <w:pPr>
              <w:pStyle w:val="PargrafodaLista"/>
              <w:ind w:left="288" w:hanging="5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</w:p>
          <w:p w:rsidR="00345234" w:rsidRPr="00E6226A" w:rsidRDefault="006E37DC" w:rsidP="006E37DC">
            <w:pPr>
              <w:pStyle w:val="PargrafodaLista"/>
              <w:ind w:left="288" w:firstLine="457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 </w:t>
            </w:r>
            <w:r w:rsidR="00345234" w:rsidRPr="00E6226A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Cas</w:t>
            </w:r>
            <w:r w:rsidR="00232F5A" w:rsidRPr="00E6226A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os das ISC da</w:t>
            </w:r>
            <w:r w:rsidR="00345234" w:rsidRPr="00E6226A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E6226A">
              <w:rPr>
                <w:rFonts w:ascii="ScalaSans" w:hAnsi="ScalaSans"/>
                <w:b/>
                <w:sz w:val="22"/>
                <w:szCs w:val="22"/>
              </w:rPr>
              <w:t>Alemanha</w:t>
            </w:r>
            <w:r w:rsidR="00345234" w:rsidRPr="00E6226A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, </w:t>
            </w:r>
            <w:r w:rsidR="00D93172">
              <w:rPr>
                <w:rFonts w:ascii="ScalaSans" w:hAnsi="ScalaSans"/>
                <w:b/>
                <w:sz w:val="22"/>
                <w:szCs w:val="22"/>
              </w:rPr>
              <w:t>Hu</w:t>
            </w:r>
            <w:r w:rsidR="00D93172" w:rsidRPr="00E6226A">
              <w:rPr>
                <w:rFonts w:ascii="ScalaSans" w:hAnsi="ScalaSans"/>
                <w:b/>
                <w:sz w:val="22"/>
                <w:szCs w:val="22"/>
              </w:rPr>
              <w:t>ngr</w:t>
            </w:r>
            <w:r w:rsidR="00D93172">
              <w:rPr>
                <w:rFonts w:ascii="ScalaSans" w:hAnsi="ScalaSans"/>
                <w:b/>
                <w:sz w:val="22"/>
                <w:szCs w:val="22"/>
              </w:rPr>
              <w:t>ia</w:t>
            </w:r>
            <w:r w:rsidR="00603C87" w:rsidRPr="00E6226A">
              <w:rPr>
                <w:rFonts w:ascii="ScalaSans" w:hAnsi="ScalaSans"/>
                <w:b/>
                <w:sz w:val="22"/>
                <w:szCs w:val="22"/>
              </w:rPr>
              <w:t>,</w:t>
            </w:r>
            <w:r w:rsidR="00345234" w:rsidRPr="00E6226A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4A4FC4" w:rsidRPr="00E6226A">
              <w:rPr>
                <w:rFonts w:ascii="ScalaSans" w:hAnsi="ScalaSans"/>
                <w:b/>
                <w:sz w:val="22"/>
                <w:szCs w:val="22"/>
              </w:rPr>
              <w:t>Qué</w:t>
            </w:r>
            <w:r w:rsidR="004A4FC4">
              <w:rPr>
                <w:rFonts w:ascii="ScalaSans" w:hAnsi="ScalaSans"/>
                <w:b/>
                <w:sz w:val="22"/>
                <w:szCs w:val="22"/>
              </w:rPr>
              <w:t>n</w:t>
            </w:r>
            <w:r w:rsidR="004A4FC4" w:rsidRPr="00E6226A">
              <w:rPr>
                <w:rFonts w:ascii="ScalaSans" w:hAnsi="ScalaSans"/>
                <w:b/>
                <w:sz w:val="22"/>
                <w:szCs w:val="22"/>
              </w:rPr>
              <w:t>ia</w:t>
            </w:r>
            <w:r w:rsidR="00603C87" w:rsidRPr="00E6226A">
              <w:rPr>
                <w:rFonts w:ascii="ScalaSans" w:hAnsi="ScalaSans"/>
                <w:b/>
                <w:sz w:val="22"/>
                <w:szCs w:val="22"/>
              </w:rPr>
              <w:t xml:space="preserve"> </w:t>
            </w:r>
            <w:r w:rsidR="00232F5A" w:rsidRPr="00E6226A">
              <w:rPr>
                <w:rFonts w:ascii="ScalaSans" w:hAnsi="ScalaSans"/>
                <w:sz w:val="22"/>
                <w:szCs w:val="22"/>
              </w:rPr>
              <w:t>e</w:t>
            </w:r>
            <w:r w:rsidR="00E6226A">
              <w:rPr>
                <w:rFonts w:ascii="ScalaSans" w:hAnsi="ScalaSans"/>
                <w:b/>
                <w:sz w:val="22"/>
                <w:szCs w:val="22"/>
              </w:rPr>
              <w:t xml:space="preserve"> Espanha</w:t>
            </w:r>
          </w:p>
          <w:p w:rsidR="00345234" w:rsidRPr="006564B2" w:rsidRDefault="00E6226A" w:rsidP="006E37DC">
            <w:pPr>
              <w:pStyle w:val="PargrafodaLista"/>
              <w:ind w:left="670" w:firstLine="173"/>
              <w:rPr>
                <w:rFonts w:ascii="ScalaSans" w:hAnsi="ScalaSans"/>
                <w:b/>
                <w:color w:val="4A442A" w:themeColor="background2" w:themeShade="40"/>
                <w:sz w:val="22"/>
                <w:szCs w:val="22"/>
              </w:rPr>
            </w:pPr>
            <w:r w:rsidRPr="006564B2">
              <w:rPr>
                <w:rFonts w:ascii="ScalaSans" w:hAnsi="ScalaSans"/>
                <w:b/>
                <w:sz w:val="22"/>
                <w:szCs w:val="22"/>
              </w:rPr>
              <w:t>Moderad</w:t>
            </w:r>
            <w:r w:rsidR="00345234" w:rsidRPr="006564B2">
              <w:rPr>
                <w:rFonts w:ascii="ScalaSans" w:hAnsi="ScalaSans"/>
                <w:b/>
                <w:sz w:val="22"/>
                <w:szCs w:val="22"/>
              </w:rPr>
              <w:t>or:</w:t>
            </w:r>
            <w:r w:rsidR="00345234" w:rsidRPr="006564B2">
              <w:rPr>
                <w:rFonts w:ascii="ScalaSans" w:hAnsi="ScalaSans"/>
                <w:b/>
                <w:color w:val="4A442A" w:themeColor="background2" w:themeShade="40"/>
                <w:sz w:val="22"/>
                <w:szCs w:val="22"/>
              </w:rPr>
              <w:t xml:space="preserve"> </w:t>
            </w:r>
            <w:r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ISC do</w:t>
            </w:r>
            <w:r w:rsidR="00345234"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Pr="006564B2">
              <w:rPr>
                <w:rFonts w:ascii="ScalaSans" w:hAnsi="ScalaSans"/>
                <w:b/>
                <w:sz w:val="22"/>
                <w:szCs w:val="22"/>
              </w:rPr>
              <w:t>Reino Unido</w:t>
            </w:r>
          </w:p>
          <w:p w:rsidR="00345234" w:rsidRPr="006564B2" w:rsidRDefault="006564B2" w:rsidP="006E37DC">
            <w:pPr>
              <w:pStyle w:val="PargrafodaLista"/>
              <w:ind w:left="670" w:firstLine="173"/>
              <w:rPr>
                <w:rFonts w:ascii="ScalaSans" w:hAnsi="ScalaSans"/>
                <w:b/>
                <w:sz w:val="22"/>
                <w:szCs w:val="22"/>
              </w:rPr>
            </w:pPr>
            <w:r w:rsidRPr="006564B2">
              <w:rPr>
                <w:rFonts w:ascii="ScalaSans" w:hAnsi="ScalaSans"/>
                <w:b/>
                <w:sz w:val="22"/>
                <w:szCs w:val="22"/>
              </w:rPr>
              <w:t>Apoio técnico</w:t>
            </w:r>
            <w:r w:rsidR="00345234" w:rsidRPr="006564B2">
              <w:rPr>
                <w:rFonts w:ascii="ScalaSans" w:hAnsi="ScalaSans"/>
                <w:b/>
                <w:sz w:val="22"/>
                <w:szCs w:val="22"/>
              </w:rPr>
              <w:t xml:space="preserve">: </w:t>
            </w: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ISC de</w:t>
            </w:r>
            <w:r w:rsidR="00345234"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345234" w:rsidRPr="006564B2">
              <w:rPr>
                <w:rFonts w:ascii="ScalaSans" w:hAnsi="ScalaSans"/>
                <w:b/>
                <w:sz w:val="22"/>
                <w:szCs w:val="22"/>
              </w:rPr>
              <w:t>Portugal</w:t>
            </w:r>
          </w:p>
          <w:p w:rsidR="00345234" w:rsidRPr="006564B2" w:rsidRDefault="00345234" w:rsidP="00A65C13">
            <w:pPr>
              <w:pStyle w:val="PargrafodaLista"/>
              <w:ind w:left="670"/>
              <w:rPr>
                <w:rFonts w:ascii="ScalaSans" w:hAnsi="ScalaSans"/>
                <w:color w:val="4A442A" w:themeColor="background2" w:themeShade="40"/>
                <w:sz w:val="16"/>
                <w:szCs w:val="22"/>
              </w:rPr>
            </w:pPr>
          </w:p>
          <w:p w:rsidR="006E37DC" w:rsidRPr="00905916" w:rsidRDefault="00345234" w:rsidP="00905916">
            <w:pPr>
              <w:ind w:left="36"/>
              <w:rPr>
                <w:rFonts w:ascii="ScalaSans" w:hAnsi="ScalaSans"/>
                <w:sz w:val="22"/>
                <w:szCs w:val="22"/>
              </w:rPr>
            </w:pPr>
            <w:r w:rsidRPr="00905916">
              <w:rPr>
                <w:rFonts w:ascii="ScalaSans" w:hAnsi="ScalaSans"/>
                <w:b/>
                <w:sz w:val="22"/>
                <w:szCs w:val="22"/>
              </w:rPr>
              <w:t xml:space="preserve">Workshop 2 </w:t>
            </w:r>
            <w:r w:rsidR="00D60260" w:rsidRPr="00905916">
              <w:rPr>
                <w:rFonts w:ascii="ScalaSans" w:hAnsi="ScalaSans"/>
                <w:b/>
                <w:sz w:val="22"/>
                <w:szCs w:val="22"/>
              </w:rPr>
              <w:t xml:space="preserve">– Francês </w:t>
            </w:r>
            <w:r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(</w:t>
            </w:r>
            <w:r w:rsidR="002E4BC4" w:rsidRPr="00905916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  <w:t>Sala de Formação</w:t>
            </w:r>
            <w:r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)</w:t>
            </w:r>
            <w:r w:rsidRPr="00905916">
              <w:rPr>
                <w:rFonts w:ascii="ScalaSans" w:hAnsi="ScalaSans"/>
                <w:b/>
                <w:sz w:val="22"/>
                <w:szCs w:val="22"/>
              </w:rPr>
              <w:t>:</w:t>
            </w:r>
            <w:r w:rsidRPr="00905916">
              <w:rPr>
                <w:rFonts w:ascii="ScalaSans" w:hAnsi="ScalaSans"/>
                <w:sz w:val="22"/>
                <w:szCs w:val="22"/>
              </w:rPr>
              <w:t xml:space="preserve"> </w:t>
            </w:r>
            <w:r w:rsidR="006E37DC"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Experiências das ISC na avaliação da preparação dos governos relativamente à implementação dos ODS</w:t>
            </w:r>
          </w:p>
          <w:p w:rsidR="006E37DC" w:rsidRDefault="006E37DC" w:rsidP="00A65C13">
            <w:pPr>
              <w:pStyle w:val="PargrafodaLista"/>
              <w:ind w:left="283"/>
              <w:rPr>
                <w:rFonts w:ascii="ScalaSans" w:hAnsi="ScalaSans"/>
                <w:sz w:val="22"/>
                <w:szCs w:val="22"/>
              </w:rPr>
            </w:pPr>
          </w:p>
          <w:p w:rsidR="00345234" w:rsidRPr="004D11F8" w:rsidRDefault="006E37DC" w:rsidP="006E37DC">
            <w:pPr>
              <w:pStyle w:val="PargrafodaLista"/>
              <w:ind w:left="288" w:firstLine="457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 </w:t>
            </w:r>
            <w:r w:rsidR="00345234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Cas</w:t>
            </w:r>
            <w:r w:rsidR="004D11F8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o</w:t>
            </w:r>
            <w:r w:rsidR="00345234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s </w:t>
            </w:r>
            <w:r w:rsid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das ISC da</w:t>
            </w:r>
            <w:r w:rsidR="00345234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4D11F8">
              <w:rPr>
                <w:rFonts w:ascii="ScalaSans" w:hAnsi="ScalaSans"/>
                <w:b/>
                <w:sz w:val="22"/>
                <w:szCs w:val="22"/>
              </w:rPr>
              <w:t>Bélgica,</w:t>
            </w:r>
            <w:r w:rsidR="00345234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345234" w:rsidRPr="004D11F8">
              <w:rPr>
                <w:rFonts w:ascii="ScalaSans" w:hAnsi="ScalaSans"/>
                <w:b/>
                <w:sz w:val="22"/>
                <w:szCs w:val="22"/>
              </w:rPr>
              <w:t>Burkina</w:t>
            </w:r>
            <w:r w:rsidR="00345234" w:rsidRPr="004D11F8">
              <w:rPr>
                <w:rFonts w:ascii="ScalaSans" w:hAnsi="ScalaSans"/>
                <w:b/>
                <w:color w:val="4A442A" w:themeColor="background2" w:themeShade="40"/>
                <w:sz w:val="22"/>
                <w:szCs w:val="22"/>
              </w:rPr>
              <w:t>-</w:t>
            </w:r>
            <w:r w:rsidR="00345234" w:rsidRPr="004D11F8">
              <w:rPr>
                <w:rFonts w:ascii="ScalaSans" w:hAnsi="ScalaSans"/>
                <w:b/>
                <w:sz w:val="22"/>
                <w:szCs w:val="22"/>
              </w:rPr>
              <w:t>Faso</w:t>
            </w:r>
            <w:r w:rsidR="00345234" w:rsidRPr="004D11F8">
              <w:rPr>
                <w:rFonts w:ascii="ScalaSans" w:hAnsi="ScalaSans"/>
                <w:sz w:val="22"/>
                <w:szCs w:val="22"/>
              </w:rPr>
              <w:t xml:space="preserve"> </w:t>
            </w:r>
            <w:r w:rsid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e</w:t>
            </w:r>
            <w:r w:rsidR="00345234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A80824" w:rsidRPr="004D11F8">
              <w:rPr>
                <w:rFonts w:ascii="ScalaSans" w:hAnsi="ScalaSans"/>
                <w:b/>
                <w:sz w:val="22"/>
                <w:szCs w:val="22"/>
              </w:rPr>
              <w:t>Senegal</w:t>
            </w:r>
            <w:r w:rsidR="00345234" w:rsidRPr="004D11F8">
              <w:rPr>
                <w:rFonts w:ascii="ScalaSans" w:hAnsi="ScalaSans"/>
                <w:sz w:val="22"/>
                <w:szCs w:val="22"/>
              </w:rPr>
              <w:t xml:space="preserve"> </w:t>
            </w:r>
          </w:p>
          <w:p w:rsidR="00345234" w:rsidRPr="004D11F8" w:rsidRDefault="004D11F8" w:rsidP="006E37DC">
            <w:pPr>
              <w:pStyle w:val="PargrafodaLista"/>
              <w:ind w:left="670" w:firstLine="173"/>
              <w:rPr>
                <w:rFonts w:ascii="ScalaSans" w:hAnsi="ScalaSans"/>
                <w:b/>
                <w:color w:val="4A442A" w:themeColor="background2" w:themeShade="40"/>
                <w:sz w:val="22"/>
                <w:szCs w:val="22"/>
              </w:rPr>
            </w:pPr>
            <w:r w:rsidRPr="004D11F8">
              <w:rPr>
                <w:rFonts w:ascii="ScalaSans" w:hAnsi="ScalaSans"/>
                <w:b/>
                <w:sz w:val="22"/>
                <w:szCs w:val="22"/>
              </w:rPr>
              <w:t>Moderad</w:t>
            </w:r>
            <w:r w:rsidR="00345234" w:rsidRPr="004D11F8">
              <w:rPr>
                <w:rFonts w:ascii="ScalaSans" w:hAnsi="ScalaSans"/>
                <w:b/>
                <w:sz w:val="22"/>
                <w:szCs w:val="22"/>
              </w:rPr>
              <w:t xml:space="preserve">or: </w:t>
            </w:r>
            <w:proofErr w:type="spellStart"/>
            <w:r w:rsidR="00C66E8D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Secretar</w:t>
            </w:r>
            <w:r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ia-</w:t>
            </w:r>
            <w:r w:rsidR="00C66E8D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Geral</w:t>
            </w:r>
            <w:proofErr w:type="spellEnd"/>
            <w:r w:rsidR="00C66E8D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da</w:t>
            </w:r>
            <w:r w:rsidR="00C66E8D" w:rsidRPr="004D11F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C66E8D" w:rsidRPr="004D11F8">
              <w:rPr>
                <w:rFonts w:ascii="ScalaSans" w:hAnsi="ScalaSans"/>
                <w:b/>
                <w:sz w:val="22"/>
                <w:szCs w:val="22"/>
              </w:rPr>
              <w:t>AFROSAI</w:t>
            </w:r>
          </w:p>
          <w:p w:rsidR="004D11F8" w:rsidRPr="006564B2" w:rsidRDefault="004D11F8" w:rsidP="006E37DC">
            <w:pPr>
              <w:pStyle w:val="PargrafodaLista"/>
              <w:ind w:left="670" w:firstLine="173"/>
              <w:rPr>
                <w:rFonts w:ascii="ScalaSans" w:hAnsi="ScalaSans"/>
                <w:b/>
                <w:sz w:val="22"/>
                <w:szCs w:val="22"/>
              </w:rPr>
            </w:pPr>
            <w:r w:rsidRPr="006564B2">
              <w:rPr>
                <w:rFonts w:ascii="ScalaSans" w:hAnsi="ScalaSans"/>
                <w:b/>
                <w:sz w:val="22"/>
                <w:szCs w:val="22"/>
              </w:rPr>
              <w:t xml:space="preserve">Apoio técnico: </w:t>
            </w: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ISC de</w:t>
            </w:r>
            <w:r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Pr="006564B2">
              <w:rPr>
                <w:rFonts w:ascii="ScalaSans" w:hAnsi="ScalaSans"/>
                <w:b/>
                <w:sz w:val="22"/>
                <w:szCs w:val="22"/>
              </w:rPr>
              <w:t>Portugal</w:t>
            </w:r>
          </w:p>
          <w:p w:rsidR="00345234" w:rsidRPr="004D11F8" w:rsidRDefault="00345234" w:rsidP="00A65C13">
            <w:pPr>
              <w:pStyle w:val="PargrafodaLista"/>
              <w:ind w:left="524"/>
              <w:rPr>
                <w:rFonts w:ascii="ScalaSans" w:hAnsi="ScalaSans"/>
                <w:sz w:val="22"/>
                <w:szCs w:val="22"/>
              </w:rPr>
            </w:pPr>
          </w:p>
          <w:p w:rsidR="00345234" w:rsidRPr="00595B61" w:rsidRDefault="00345234" w:rsidP="00A65C13">
            <w:pPr>
              <w:pStyle w:val="PargrafodaLista"/>
              <w:ind w:left="0" w:hanging="64"/>
              <w:rPr>
                <w:rFonts w:ascii="ScalaSans" w:hAnsi="ScalaSans"/>
                <w:sz w:val="14"/>
                <w:szCs w:val="22"/>
              </w:rPr>
            </w:pPr>
          </w:p>
          <w:p w:rsidR="006E37DC" w:rsidRPr="00905916" w:rsidRDefault="00345234" w:rsidP="00905916">
            <w:pPr>
              <w:ind w:left="36"/>
              <w:rPr>
                <w:rFonts w:ascii="ScalaSans" w:hAnsi="ScalaSans"/>
                <w:b/>
                <w:sz w:val="22"/>
                <w:szCs w:val="22"/>
              </w:rPr>
            </w:pPr>
            <w:r w:rsidRPr="00905916">
              <w:rPr>
                <w:rFonts w:ascii="ScalaSans" w:hAnsi="ScalaSans"/>
                <w:b/>
                <w:sz w:val="22"/>
                <w:szCs w:val="22"/>
              </w:rPr>
              <w:t xml:space="preserve">Workshop 3 </w:t>
            </w:r>
            <w:r w:rsidR="00D60260" w:rsidRPr="00905916">
              <w:rPr>
                <w:rFonts w:ascii="ScalaSans" w:hAnsi="ScalaSans"/>
                <w:b/>
                <w:sz w:val="22"/>
                <w:szCs w:val="22"/>
              </w:rPr>
              <w:t xml:space="preserve">– Inglês </w:t>
            </w:r>
            <w:r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(</w:t>
            </w:r>
            <w:r w:rsidR="002E4BC4" w:rsidRPr="00905916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  <w:t>Sala 14</w:t>
            </w:r>
            <w:r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)</w:t>
            </w:r>
            <w:r w:rsidRPr="00905916">
              <w:rPr>
                <w:rFonts w:ascii="ScalaSans" w:hAnsi="ScalaSans"/>
                <w:b/>
                <w:sz w:val="22"/>
                <w:szCs w:val="22"/>
              </w:rPr>
              <w:t xml:space="preserve">: </w:t>
            </w:r>
            <w:r w:rsidR="006E37DC"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Experiências das ISC na auditoria a ODS específicos</w:t>
            </w:r>
          </w:p>
          <w:p w:rsidR="006E37DC" w:rsidRDefault="006E37DC" w:rsidP="00A65C13">
            <w:pPr>
              <w:pStyle w:val="PargrafodaLista"/>
              <w:ind w:left="286" w:hanging="3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595B61" w:rsidRDefault="006E37DC" w:rsidP="006E37DC">
            <w:pPr>
              <w:pStyle w:val="PargrafodaLista"/>
              <w:ind w:left="288" w:firstLine="457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 </w:t>
            </w:r>
            <w:r w:rsidR="00345234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Cas</w:t>
            </w:r>
            <w:r w:rsidR="00595B61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o</w:t>
            </w:r>
            <w:r w:rsidR="00345234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s </w:t>
            </w:r>
            <w:r w:rsidR="00595B61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das ISC da </w:t>
            </w:r>
            <w:r w:rsidR="000E4AD1">
              <w:rPr>
                <w:rFonts w:ascii="ScalaSans" w:hAnsi="ScalaSans"/>
                <w:b/>
                <w:sz w:val="22"/>
                <w:szCs w:val="22"/>
              </w:rPr>
              <w:t>AFROSAI-E, F</w:t>
            </w:r>
            <w:r w:rsidR="00345234" w:rsidRPr="00595B61">
              <w:rPr>
                <w:rFonts w:ascii="ScalaSans" w:hAnsi="ScalaSans"/>
                <w:b/>
                <w:sz w:val="22"/>
                <w:szCs w:val="22"/>
              </w:rPr>
              <w:t>inl</w:t>
            </w:r>
            <w:r w:rsidR="00595B61" w:rsidRPr="00595B61">
              <w:rPr>
                <w:rFonts w:ascii="ScalaSans" w:hAnsi="ScalaSans"/>
                <w:b/>
                <w:sz w:val="22"/>
                <w:szCs w:val="22"/>
              </w:rPr>
              <w:t>ândia</w:t>
            </w:r>
            <w:r w:rsidR="000E4AD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e</w:t>
            </w:r>
            <w:r w:rsidR="00345234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345234" w:rsidRPr="00595B61">
              <w:rPr>
                <w:rFonts w:ascii="ScalaSans" w:hAnsi="ScalaSans"/>
                <w:b/>
                <w:sz w:val="22"/>
                <w:szCs w:val="22"/>
              </w:rPr>
              <w:t>Portugal</w:t>
            </w:r>
            <w:r w:rsidR="00345234" w:rsidRPr="00595B61">
              <w:rPr>
                <w:rFonts w:ascii="ScalaSans" w:hAnsi="ScalaSans"/>
                <w:sz w:val="22"/>
                <w:szCs w:val="22"/>
              </w:rPr>
              <w:t xml:space="preserve"> </w:t>
            </w:r>
          </w:p>
          <w:p w:rsidR="00345234" w:rsidRPr="00595B61" w:rsidRDefault="00595B61" w:rsidP="006E37DC">
            <w:pPr>
              <w:pStyle w:val="PargrafodaLista"/>
              <w:ind w:left="670" w:firstLine="173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 w:rsidRPr="006564B2">
              <w:rPr>
                <w:rFonts w:ascii="ScalaSans" w:hAnsi="ScalaSans"/>
                <w:b/>
                <w:sz w:val="22"/>
                <w:szCs w:val="22"/>
              </w:rPr>
              <w:t>Moderador</w:t>
            </w:r>
            <w:r w:rsidR="00345234" w:rsidRPr="00595B61">
              <w:rPr>
                <w:rFonts w:ascii="ScalaSans" w:hAnsi="ScalaSans"/>
                <w:b/>
                <w:sz w:val="22"/>
                <w:szCs w:val="22"/>
              </w:rPr>
              <w:t xml:space="preserve">: </w:t>
            </w:r>
            <w:r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ISC d</w:t>
            </w:r>
            <w:r w:rsidR="00ED5CD8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a</w:t>
            </w:r>
            <w:r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>
              <w:rPr>
                <w:rFonts w:ascii="ScalaSans" w:hAnsi="ScalaSans"/>
                <w:b/>
                <w:sz w:val="22"/>
                <w:szCs w:val="22"/>
              </w:rPr>
              <w:t>Espanha</w:t>
            </w:r>
          </w:p>
          <w:p w:rsidR="004D11F8" w:rsidRDefault="004D11F8" w:rsidP="006E37DC">
            <w:pPr>
              <w:pStyle w:val="PargrafodaLista"/>
              <w:ind w:left="670" w:firstLine="173"/>
              <w:rPr>
                <w:rFonts w:ascii="ScalaSans" w:hAnsi="ScalaSans"/>
                <w:b/>
                <w:sz w:val="22"/>
                <w:szCs w:val="22"/>
              </w:rPr>
            </w:pPr>
            <w:r w:rsidRPr="006564B2">
              <w:rPr>
                <w:rFonts w:ascii="ScalaSans" w:hAnsi="ScalaSans"/>
                <w:b/>
                <w:sz w:val="22"/>
                <w:szCs w:val="22"/>
              </w:rPr>
              <w:t xml:space="preserve">Apoio técnico: </w:t>
            </w: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ISC de</w:t>
            </w:r>
            <w:r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Pr="006564B2">
              <w:rPr>
                <w:rFonts w:ascii="ScalaSans" w:hAnsi="ScalaSans"/>
                <w:b/>
                <w:sz w:val="22"/>
                <w:szCs w:val="22"/>
              </w:rPr>
              <w:t>Portugal</w:t>
            </w:r>
          </w:p>
          <w:p w:rsidR="00905916" w:rsidRPr="006564B2" w:rsidRDefault="00905916" w:rsidP="006E37DC">
            <w:pPr>
              <w:pStyle w:val="PargrafodaLista"/>
              <w:ind w:left="670" w:firstLine="173"/>
              <w:rPr>
                <w:rFonts w:ascii="ScalaSans" w:hAnsi="ScalaSans"/>
                <w:b/>
                <w:sz w:val="22"/>
                <w:szCs w:val="22"/>
              </w:rPr>
            </w:pPr>
          </w:p>
          <w:p w:rsidR="00345234" w:rsidRPr="00595B61" w:rsidRDefault="00345234" w:rsidP="00A65C13">
            <w:pPr>
              <w:pStyle w:val="PargrafodaLista"/>
              <w:ind w:left="670" w:hanging="387"/>
              <w:rPr>
                <w:rFonts w:ascii="ScalaSans" w:hAnsi="ScalaSans"/>
                <w:sz w:val="14"/>
                <w:szCs w:val="22"/>
              </w:rPr>
            </w:pPr>
          </w:p>
          <w:p w:rsidR="006E37DC" w:rsidRPr="00905916" w:rsidRDefault="00345234" w:rsidP="00905916">
            <w:pPr>
              <w:ind w:left="36"/>
              <w:rPr>
                <w:rFonts w:ascii="ScalaSans" w:hAnsi="ScalaSans"/>
                <w:sz w:val="22"/>
                <w:szCs w:val="22"/>
              </w:rPr>
            </w:pPr>
            <w:r w:rsidRPr="00905916">
              <w:rPr>
                <w:rFonts w:ascii="ScalaSans" w:hAnsi="ScalaSans"/>
                <w:b/>
                <w:sz w:val="22"/>
                <w:szCs w:val="22"/>
              </w:rPr>
              <w:lastRenderedPageBreak/>
              <w:t xml:space="preserve">Workshop 4 </w:t>
            </w:r>
            <w:r w:rsidR="00D60260" w:rsidRPr="00905916">
              <w:rPr>
                <w:rFonts w:ascii="ScalaSans" w:hAnsi="ScalaSans"/>
                <w:b/>
                <w:sz w:val="22"/>
                <w:szCs w:val="22"/>
              </w:rPr>
              <w:t xml:space="preserve">– Inglês </w:t>
            </w:r>
            <w:r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(</w:t>
            </w:r>
            <w:r w:rsidR="002E4BC4" w:rsidRPr="00905916"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  <w:t>Sala anexa ao auditório</w:t>
            </w:r>
            <w:r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):</w:t>
            </w:r>
            <w:r w:rsidRPr="00905916">
              <w:rPr>
                <w:rFonts w:ascii="ScalaSans" w:hAnsi="ScalaSans"/>
                <w:sz w:val="22"/>
                <w:szCs w:val="22"/>
              </w:rPr>
              <w:t xml:space="preserve"> </w:t>
            </w:r>
            <w:r w:rsidR="006E37DC"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Experiências das ISC na auditoria a ODS específicos</w:t>
            </w:r>
            <w:r w:rsidR="00024D5C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(</w:t>
            </w:r>
            <w:r w:rsidR="00024D5C" w:rsidRPr="00905916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preparação dos governos relativamente à implementação dos ODS</w:t>
            </w:r>
            <w:r w:rsidR="00024D5C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)</w:t>
            </w:r>
            <w:bookmarkStart w:id="0" w:name="_GoBack"/>
            <w:bookmarkEnd w:id="0"/>
          </w:p>
          <w:p w:rsidR="006E37DC" w:rsidRDefault="006E37DC" w:rsidP="00A65C13">
            <w:pPr>
              <w:pStyle w:val="PargrafodaLista"/>
              <w:ind w:left="283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</w:p>
          <w:p w:rsidR="00345234" w:rsidRPr="00595B61" w:rsidRDefault="006E37DC" w:rsidP="006E37DC">
            <w:pPr>
              <w:pStyle w:val="PargrafodaLista"/>
              <w:ind w:left="288" w:firstLine="457"/>
              <w:rPr>
                <w:rFonts w:ascii="ScalaSans" w:hAnsi="ScalaSans"/>
                <w:b/>
                <w:sz w:val="22"/>
                <w:szCs w:val="22"/>
              </w:rPr>
            </w:pP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 </w:t>
            </w:r>
            <w:r w:rsidR="00345234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Cas</w:t>
            </w:r>
            <w:r w:rsidR="00595B61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o</w:t>
            </w:r>
            <w:r w:rsidR="00345234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s </w:t>
            </w:r>
            <w:r w:rsidR="00595B61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das ISC de</w:t>
            </w:r>
            <w:r w:rsidR="00345234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345234" w:rsidRPr="00595B61">
              <w:rPr>
                <w:rFonts w:ascii="ScalaSans" w:hAnsi="ScalaSans"/>
                <w:b/>
                <w:sz w:val="22"/>
                <w:szCs w:val="22"/>
              </w:rPr>
              <w:t>Angola</w:t>
            </w:r>
            <w:r w:rsidR="00345234" w:rsidRPr="00595B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, </w:t>
            </w:r>
            <w:r w:rsidR="00345234" w:rsidRPr="00595B61">
              <w:rPr>
                <w:rFonts w:ascii="ScalaSans" w:hAnsi="ScalaSans"/>
                <w:b/>
                <w:sz w:val="22"/>
                <w:szCs w:val="22"/>
              </w:rPr>
              <w:t>B</w:t>
            </w:r>
            <w:r w:rsidR="00595B61">
              <w:rPr>
                <w:rFonts w:ascii="ScalaSans" w:hAnsi="ScalaSans"/>
                <w:b/>
                <w:sz w:val="22"/>
                <w:szCs w:val="22"/>
              </w:rPr>
              <w:t>ó</w:t>
            </w:r>
            <w:r w:rsidR="00345234" w:rsidRPr="00595B61">
              <w:rPr>
                <w:rFonts w:ascii="ScalaSans" w:hAnsi="ScalaSans"/>
                <w:b/>
                <w:sz w:val="22"/>
                <w:szCs w:val="22"/>
              </w:rPr>
              <w:t>snia</w:t>
            </w:r>
            <w:r w:rsidR="00345234" w:rsidRPr="00595B61">
              <w:rPr>
                <w:rFonts w:ascii="ScalaSans" w:hAnsi="ScalaSans"/>
                <w:sz w:val="22"/>
                <w:szCs w:val="22"/>
              </w:rPr>
              <w:t xml:space="preserve"> </w:t>
            </w:r>
            <w:r w:rsidR="00595B61" w:rsidRPr="00595B61">
              <w:rPr>
                <w:rFonts w:ascii="ScalaSans" w:hAnsi="ScalaSans"/>
                <w:b/>
                <w:sz w:val="22"/>
                <w:szCs w:val="22"/>
              </w:rPr>
              <w:t xml:space="preserve">e </w:t>
            </w:r>
            <w:r w:rsidR="00595B61">
              <w:rPr>
                <w:rFonts w:ascii="ScalaSans" w:hAnsi="ScalaSans"/>
                <w:b/>
                <w:sz w:val="22"/>
                <w:szCs w:val="22"/>
              </w:rPr>
              <w:t>Herzegovina</w:t>
            </w:r>
            <w:r w:rsidR="00A80824" w:rsidRPr="00595B61">
              <w:rPr>
                <w:rFonts w:ascii="ScalaSans" w:hAnsi="ScalaSans"/>
                <w:sz w:val="22"/>
                <w:szCs w:val="22"/>
              </w:rPr>
              <w:t xml:space="preserve"> </w:t>
            </w:r>
            <w:r w:rsidR="00595B61">
              <w:rPr>
                <w:rFonts w:ascii="ScalaSans" w:hAnsi="ScalaSans"/>
                <w:sz w:val="22"/>
                <w:szCs w:val="22"/>
              </w:rPr>
              <w:t>e</w:t>
            </w:r>
            <w:r w:rsidR="00603C87" w:rsidRPr="00595B61">
              <w:rPr>
                <w:rFonts w:ascii="ScalaSans" w:hAnsi="ScalaSans"/>
                <w:b/>
                <w:sz w:val="22"/>
                <w:szCs w:val="22"/>
              </w:rPr>
              <w:t xml:space="preserve"> </w:t>
            </w:r>
            <w:r w:rsidR="000E4AD1">
              <w:rPr>
                <w:rFonts w:ascii="ScalaSans" w:hAnsi="ScalaSans"/>
                <w:b/>
                <w:sz w:val="22"/>
                <w:szCs w:val="22"/>
              </w:rPr>
              <w:t>Turquia</w:t>
            </w:r>
          </w:p>
          <w:p w:rsidR="00345234" w:rsidRPr="00595B61" w:rsidRDefault="00595B61" w:rsidP="006E37DC">
            <w:pPr>
              <w:pStyle w:val="PargrafodaLista"/>
              <w:ind w:left="670" w:firstLine="173"/>
              <w:rPr>
                <w:rFonts w:ascii="ScalaSans" w:hAnsi="ScalaSans"/>
                <w:sz w:val="22"/>
                <w:szCs w:val="22"/>
              </w:rPr>
            </w:pPr>
            <w:r w:rsidRPr="006564B2">
              <w:rPr>
                <w:rFonts w:ascii="ScalaSans" w:hAnsi="ScalaSans"/>
                <w:b/>
                <w:sz w:val="22"/>
                <w:szCs w:val="22"/>
              </w:rPr>
              <w:t>Moderador</w:t>
            </w:r>
            <w:r w:rsidR="00345234" w:rsidRPr="00595B61">
              <w:rPr>
                <w:rFonts w:ascii="ScalaSans" w:hAnsi="ScalaSans"/>
                <w:b/>
                <w:sz w:val="22"/>
                <w:szCs w:val="22"/>
              </w:rPr>
              <w:t xml:space="preserve">: </w:t>
            </w:r>
            <w:r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ISC d</w:t>
            </w: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e</w:t>
            </w:r>
            <w:r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345234" w:rsidRPr="00595B61">
              <w:rPr>
                <w:rFonts w:ascii="ScalaSans" w:hAnsi="ScalaSans"/>
                <w:b/>
                <w:sz w:val="22"/>
                <w:szCs w:val="22"/>
              </w:rPr>
              <w:t>Mozambique</w:t>
            </w:r>
            <w:r w:rsidR="000E4AD1">
              <w:rPr>
                <w:rFonts w:ascii="ScalaSans" w:hAnsi="ScalaSans"/>
                <w:b/>
                <w:sz w:val="22"/>
                <w:szCs w:val="22"/>
              </w:rPr>
              <w:t xml:space="preserve"> </w:t>
            </w:r>
            <w:r w:rsidR="000E4AD1" w:rsidRPr="000E4AD1">
              <w:rPr>
                <w:rFonts w:ascii="ScalaSans" w:hAnsi="ScalaSans"/>
                <w:sz w:val="22"/>
                <w:szCs w:val="22"/>
              </w:rPr>
              <w:t>e</w:t>
            </w:r>
            <w:r w:rsidR="000E4AD1">
              <w:rPr>
                <w:rFonts w:ascii="ScalaSans" w:hAnsi="ScalaSans"/>
                <w:b/>
                <w:sz w:val="22"/>
                <w:szCs w:val="22"/>
              </w:rPr>
              <w:t xml:space="preserve"> GIZ</w:t>
            </w:r>
          </w:p>
          <w:p w:rsidR="004D11F8" w:rsidRPr="006564B2" w:rsidRDefault="004D11F8" w:rsidP="006E37DC">
            <w:pPr>
              <w:pStyle w:val="PargrafodaLista"/>
              <w:ind w:left="670" w:firstLine="173"/>
              <w:rPr>
                <w:rFonts w:ascii="ScalaSans" w:hAnsi="ScalaSans"/>
                <w:b/>
                <w:sz w:val="22"/>
                <w:szCs w:val="22"/>
              </w:rPr>
            </w:pPr>
            <w:r w:rsidRPr="006564B2">
              <w:rPr>
                <w:rFonts w:ascii="ScalaSans" w:hAnsi="ScalaSans"/>
                <w:b/>
                <w:sz w:val="22"/>
                <w:szCs w:val="22"/>
              </w:rPr>
              <w:t xml:space="preserve">Apoio técnico: </w:t>
            </w:r>
            <w: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ISC de</w:t>
            </w:r>
            <w:r w:rsidRPr="006564B2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Pr="006564B2">
              <w:rPr>
                <w:rFonts w:ascii="ScalaSans" w:hAnsi="ScalaSans"/>
                <w:b/>
                <w:sz w:val="22"/>
                <w:szCs w:val="22"/>
              </w:rPr>
              <w:t>Portugal</w:t>
            </w:r>
          </w:p>
          <w:p w:rsidR="00A65C13" w:rsidRPr="004D11F8" w:rsidRDefault="00A65C13" w:rsidP="00A65C13">
            <w:pPr>
              <w:pStyle w:val="PargrafodaLista"/>
              <w:ind w:left="670" w:hanging="387"/>
              <w:rPr>
                <w:rFonts w:ascii="ScalaSans" w:hAnsi="ScalaSans"/>
                <w:b/>
                <w:sz w:val="22"/>
                <w:szCs w:val="22"/>
              </w:rPr>
            </w:pPr>
          </w:p>
          <w:p w:rsidR="00A65C13" w:rsidRPr="004D11F8" w:rsidRDefault="00D93172" w:rsidP="00A65C13">
            <w:pPr>
              <w:pStyle w:val="PargrafodaLista"/>
              <w:ind w:left="64" w:hanging="64"/>
              <w:rPr>
                <w:rFonts w:ascii="ScalaSans" w:hAnsi="ScalaSans"/>
                <w:b/>
                <w:color w:val="4A442A" w:themeColor="background2" w:themeShade="40"/>
                <w:sz w:val="22"/>
                <w:szCs w:val="22"/>
              </w:rPr>
            </w:pPr>
            <w:r>
              <w:rPr>
                <w:rFonts w:ascii="ScalaSans" w:hAnsi="ScalaSans"/>
                <w:b/>
                <w:sz w:val="22"/>
                <w:szCs w:val="22"/>
              </w:rPr>
              <w:t>Reunião dos moderad</w:t>
            </w:r>
            <w:r w:rsidR="00A65C13" w:rsidRPr="004D11F8">
              <w:rPr>
                <w:rFonts w:ascii="ScalaSans" w:hAnsi="ScalaSans"/>
                <w:b/>
                <w:sz w:val="22"/>
                <w:szCs w:val="22"/>
              </w:rPr>
              <w:t>or</w:t>
            </w:r>
            <w:r>
              <w:rPr>
                <w:rFonts w:ascii="ScalaSans" w:hAnsi="ScalaSans"/>
                <w:b/>
                <w:sz w:val="22"/>
                <w:szCs w:val="22"/>
              </w:rPr>
              <w:t>e</w:t>
            </w:r>
            <w:r w:rsidR="00A65C13" w:rsidRPr="004D11F8">
              <w:rPr>
                <w:rFonts w:ascii="ScalaSans" w:hAnsi="ScalaSans"/>
                <w:b/>
                <w:sz w:val="22"/>
                <w:szCs w:val="22"/>
              </w:rPr>
              <w:t xml:space="preserve">s </w:t>
            </w:r>
          </w:p>
          <w:p w:rsidR="008548CF" w:rsidRPr="004D11F8" w:rsidRDefault="008548CF" w:rsidP="003304B3">
            <w:pPr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</w:pPr>
          </w:p>
          <w:p w:rsidR="00A65C13" w:rsidRPr="004D11F8" w:rsidRDefault="00A65C13" w:rsidP="003304B3">
            <w:pPr>
              <w:rPr>
                <w:rFonts w:ascii="ScalaSans" w:hAnsi="ScalaSans"/>
                <w:i/>
                <w:color w:val="4A442A" w:themeColor="background2" w:themeShade="40"/>
                <w:sz w:val="8"/>
                <w:szCs w:val="22"/>
              </w:rPr>
            </w:pPr>
          </w:p>
          <w:p w:rsidR="003304B3" w:rsidRPr="001A7561" w:rsidRDefault="003304B3" w:rsidP="003304B3">
            <w:pPr>
              <w:rPr>
                <w:rFonts w:ascii="ScalaSans" w:hAnsi="ScalaSans"/>
                <w:color w:val="4A442A" w:themeColor="background2" w:themeShade="40"/>
                <w:sz w:val="18"/>
                <w:szCs w:val="22"/>
              </w:rPr>
            </w:pPr>
            <w:r w:rsidRPr="001A7561">
              <w:rPr>
                <w:rFonts w:ascii="ScalaSans" w:hAnsi="ScalaSans"/>
                <w:color w:val="4A442A" w:themeColor="background2" w:themeShade="40"/>
                <w:sz w:val="18"/>
                <w:szCs w:val="22"/>
              </w:rPr>
              <w:t>(</w:t>
            </w:r>
            <w:r w:rsidR="001A7561" w:rsidRPr="001A7561">
              <w:rPr>
                <w:rFonts w:ascii="ScalaSans" w:hAnsi="ScalaSans"/>
                <w:color w:val="4A442A" w:themeColor="background2" w:themeShade="40"/>
                <w:sz w:val="18"/>
                <w:szCs w:val="22"/>
              </w:rPr>
              <w:t>Antes da Sessão Plenária</w:t>
            </w:r>
            <w:r w:rsidR="00D679C9">
              <w:rPr>
                <w:rFonts w:ascii="ScalaSans" w:hAnsi="ScalaSans"/>
                <w:color w:val="4A442A" w:themeColor="background2" w:themeShade="40"/>
                <w:sz w:val="18"/>
                <w:szCs w:val="22"/>
              </w:rPr>
              <w:t>,</w:t>
            </w:r>
            <w:r w:rsidR="001A7561" w:rsidRPr="001A7561">
              <w:rPr>
                <w:rFonts w:ascii="ScalaSans" w:hAnsi="ScalaSans"/>
                <w:color w:val="4A442A" w:themeColor="background2" w:themeShade="40"/>
                <w:sz w:val="18"/>
                <w:szCs w:val="22"/>
              </w:rPr>
              <w:t xml:space="preserve"> será disponibilizada uma </w:t>
            </w:r>
            <w:proofErr w:type="spellStart"/>
            <w:r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coffee</w:t>
            </w:r>
            <w:proofErr w:type="spellEnd"/>
            <w:r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 station)</w:t>
            </w:r>
          </w:p>
          <w:p w:rsidR="008548CF" w:rsidRPr="001A7561" w:rsidRDefault="008548CF" w:rsidP="00345234">
            <w:pPr>
              <w:pStyle w:val="PargrafodaLista"/>
              <w:ind w:left="64" w:hanging="64"/>
              <w:rPr>
                <w:rFonts w:ascii="ScalaSans" w:hAnsi="ScalaSans"/>
                <w:b/>
                <w:sz w:val="16"/>
                <w:szCs w:val="22"/>
              </w:rPr>
            </w:pPr>
          </w:p>
          <w:p w:rsidR="000E4AD1" w:rsidRDefault="000E4AD1" w:rsidP="00345234">
            <w:pPr>
              <w:pStyle w:val="PargrafodaLista"/>
              <w:ind w:left="64" w:hanging="64"/>
              <w:rPr>
                <w:rFonts w:ascii="ScalaSans" w:hAnsi="ScalaSans"/>
                <w:b/>
                <w:sz w:val="22"/>
                <w:szCs w:val="22"/>
              </w:rPr>
            </w:pPr>
          </w:p>
          <w:p w:rsidR="003304B3" w:rsidRPr="001A7561" w:rsidRDefault="001A7561" w:rsidP="00345234">
            <w:pPr>
              <w:pStyle w:val="PargrafodaLista"/>
              <w:ind w:left="64" w:hanging="64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 w:rsidRPr="001A7561">
              <w:rPr>
                <w:rFonts w:ascii="ScalaSans" w:hAnsi="ScalaSans"/>
                <w:b/>
                <w:sz w:val="22"/>
                <w:szCs w:val="22"/>
              </w:rPr>
              <w:t>Sessão plenária</w:t>
            </w:r>
            <w:r w:rsidR="003304B3" w:rsidRPr="001A7561">
              <w:rPr>
                <w:rFonts w:ascii="ScalaSans" w:hAnsi="ScalaSans"/>
                <w:b/>
                <w:sz w:val="22"/>
                <w:szCs w:val="22"/>
              </w:rPr>
              <w:t xml:space="preserve"> </w:t>
            </w:r>
            <w:r w:rsidRPr="001A7561">
              <w:rPr>
                <w:rFonts w:ascii="ScalaSans" w:hAnsi="ScalaSans"/>
                <w:b/>
                <w:sz w:val="22"/>
                <w:szCs w:val="22"/>
              </w:rPr>
              <w:t>–</w:t>
            </w:r>
            <w:r w:rsidR="003304B3" w:rsidRPr="001A7561">
              <w:rPr>
                <w:rFonts w:ascii="ScalaSans" w:hAnsi="ScalaSans"/>
                <w:b/>
                <w:sz w:val="22"/>
                <w:szCs w:val="22"/>
              </w:rPr>
              <w:t xml:space="preserve"> Conclus</w:t>
            </w:r>
            <w:r w:rsidRPr="001A7561">
              <w:rPr>
                <w:rFonts w:ascii="ScalaSans" w:hAnsi="ScalaSans"/>
                <w:b/>
                <w:sz w:val="22"/>
                <w:szCs w:val="22"/>
              </w:rPr>
              <w:t xml:space="preserve">ões da </w:t>
            </w:r>
            <w:r w:rsidR="003304B3" w:rsidRPr="001A7561">
              <w:rPr>
                <w:rFonts w:ascii="ScalaSans" w:hAnsi="ScalaSans"/>
                <w:b/>
                <w:sz w:val="22"/>
                <w:szCs w:val="22"/>
              </w:rPr>
              <w:t>SESS</w:t>
            </w:r>
            <w:r w:rsidRPr="001A7561">
              <w:rPr>
                <w:rFonts w:ascii="ScalaSans" w:hAnsi="ScalaSans"/>
                <w:b/>
                <w:sz w:val="22"/>
                <w:szCs w:val="22"/>
              </w:rPr>
              <w:t xml:space="preserve">ÃO </w:t>
            </w:r>
            <w:r w:rsidR="003304B3" w:rsidRPr="001A7561">
              <w:rPr>
                <w:rFonts w:ascii="ScalaSans" w:hAnsi="ScalaSans"/>
                <w:b/>
                <w:sz w:val="22"/>
                <w:szCs w:val="22"/>
              </w:rPr>
              <w:t>III</w:t>
            </w:r>
            <w:r w:rsidR="003304B3" w:rsidRPr="001A75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</w:p>
          <w:p w:rsidR="00345234" w:rsidRPr="001A7561" w:rsidRDefault="001A7561" w:rsidP="00345234">
            <w:pPr>
              <w:pStyle w:val="PargrafodaLista"/>
              <w:ind w:left="64" w:hanging="64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 w:rsidRPr="001A75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Apresentação pelos Moderadores dos resultados dos </w:t>
            </w:r>
            <w:r w:rsidR="00345234" w:rsidRPr="001A756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workshops</w:t>
            </w:r>
          </w:p>
          <w:p w:rsidR="00702501" w:rsidRPr="001A7561" w:rsidRDefault="00702501" w:rsidP="00345234">
            <w:pPr>
              <w:rPr>
                <w:rFonts w:ascii="ScalaSans" w:hAnsi="ScalaSans"/>
                <w:sz w:val="18"/>
                <w:szCs w:val="22"/>
              </w:rPr>
            </w:pPr>
          </w:p>
          <w:p w:rsidR="00E52FC1" w:rsidRPr="001A7561" w:rsidRDefault="00E52FC1" w:rsidP="00345234">
            <w:pPr>
              <w:rPr>
                <w:rFonts w:ascii="ScalaSans" w:hAnsi="ScalaSans"/>
                <w:sz w:val="18"/>
                <w:szCs w:val="22"/>
              </w:rPr>
            </w:pPr>
          </w:p>
        </w:tc>
      </w:tr>
      <w:tr w:rsidR="00345234" w:rsidRPr="007F6885" w:rsidTr="00F64BC6">
        <w:trPr>
          <w:gridAfter w:val="1"/>
          <w:wAfter w:w="3020" w:type="dxa"/>
          <w:trHeight w:val="332"/>
        </w:trPr>
        <w:tc>
          <w:tcPr>
            <w:tcW w:w="1699" w:type="dxa"/>
            <w:shd w:val="clear" w:color="auto" w:fill="FFFFFF" w:themeFill="background1"/>
          </w:tcPr>
          <w:p w:rsidR="00345234" w:rsidRPr="00E52FC1" w:rsidRDefault="00775BF0" w:rsidP="00E52FC1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lastRenderedPageBreak/>
              <w:t>18</w:t>
            </w:r>
            <w:r w:rsidR="00345234"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h</w:t>
            </w: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4</w:t>
            </w:r>
            <w:r w:rsid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C46A38" w:rsidRPr="001A7561" w:rsidRDefault="001A7561" w:rsidP="00523D6D">
            <w:pPr>
              <w:jc w:val="left"/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</w:rPr>
            </w:pPr>
            <w:r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Partida dos hotéis para </w:t>
            </w: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o </w:t>
            </w:r>
            <w:r w:rsidR="0035158E"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Museu Nacional do A</w:t>
            </w:r>
            <w:r w:rsidR="00C46A38"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zulejo</w:t>
            </w:r>
            <w:r w:rsidR="00523D6D" w:rsidRPr="001A7561">
              <w:rPr>
                <w:rFonts w:ascii="ScalaSans" w:hAnsi="ScalaSans"/>
                <w:b/>
                <w:bCs/>
                <w:i/>
                <w:color w:val="947631"/>
                <w:sz w:val="22"/>
                <w:szCs w:val="22"/>
              </w:rPr>
              <w:t xml:space="preserve"> </w:t>
            </w:r>
          </w:p>
          <w:p w:rsidR="00345234" w:rsidRPr="00523D6D" w:rsidRDefault="00C46A38" w:rsidP="00523D6D">
            <w:pPr>
              <w:jc w:val="left"/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</w:pPr>
            <w:r w:rsidRPr="00C46A38">
              <w:rPr>
                <w:rFonts w:ascii="ScalaSans" w:hAnsi="ScalaSans"/>
                <w:bCs/>
                <w:color w:val="947631"/>
                <w:sz w:val="22"/>
                <w:szCs w:val="22"/>
              </w:rPr>
              <w:t>(</w:t>
            </w:r>
            <w:r w:rsidR="001A7561">
              <w:rPr>
                <w:rFonts w:ascii="ScalaSans" w:hAnsi="ScalaSans"/>
                <w:bCs/>
                <w:color w:val="947631"/>
                <w:sz w:val="18"/>
                <w:szCs w:val="22"/>
              </w:rPr>
              <w:t>Morada</w:t>
            </w:r>
            <w:r w:rsidR="00523D6D" w:rsidRPr="00207333">
              <w:rPr>
                <w:rFonts w:ascii="ScalaSans" w:hAnsi="ScalaSans"/>
                <w:bCs/>
                <w:color w:val="947631"/>
                <w:sz w:val="18"/>
                <w:szCs w:val="22"/>
              </w:rPr>
              <w:t>:</w:t>
            </w:r>
            <w:r w:rsidR="00523D6D" w:rsidRPr="00207333">
              <w:rPr>
                <w:rFonts w:ascii="Trebuchet MS" w:hAnsi="Trebuchet MS"/>
                <w:color w:val="000000"/>
                <w:sz w:val="20"/>
              </w:rPr>
              <w:t xml:space="preserve"> </w:t>
            </w:r>
            <w:r w:rsidR="00523D6D" w:rsidRPr="00207333">
              <w:rPr>
                <w:rFonts w:ascii="ScalaSans" w:hAnsi="ScalaSans"/>
                <w:bCs/>
                <w:i/>
                <w:color w:val="947631"/>
                <w:sz w:val="18"/>
                <w:szCs w:val="22"/>
              </w:rPr>
              <w:t>Rua da Madre de Deus, n</w:t>
            </w:r>
            <w:r w:rsidR="00523D6D" w:rsidRPr="00207333">
              <w:rPr>
                <w:rFonts w:ascii="ScalaSans" w:hAnsi="ScalaSans" w:cs="ScalaSans"/>
                <w:bCs/>
                <w:i/>
                <w:color w:val="947631"/>
                <w:sz w:val="18"/>
                <w:szCs w:val="22"/>
              </w:rPr>
              <w:t>º</w:t>
            </w:r>
            <w:r w:rsidR="00523D6D" w:rsidRPr="00207333">
              <w:rPr>
                <w:rFonts w:ascii="Cambria" w:hAnsi="Cambria" w:cs="Cambria"/>
                <w:bCs/>
                <w:i/>
                <w:color w:val="947631"/>
                <w:sz w:val="18"/>
                <w:szCs w:val="22"/>
              </w:rPr>
              <w:t> </w:t>
            </w:r>
            <w:r w:rsidR="00523D6D" w:rsidRPr="00207333">
              <w:rPr>
                <w:rFonts w:ascii="ScalaSans" w:hAnsi="ScalaSans"/>
                <w:bCs/>
                <w:i/>
                <w:color w:val="947631"/>
                <w:sz w:val="18"/>
                <w:szCs w:val="22"/>
              </w:rPr>
              <w:t>4, Lisboa</w:t>
            </w:r>
            <w:r w:rsidRPr="00C46A38">
              <w:rPr>
                <w:rFonts w:ascii="ScalaSans" w:hAnsi="ScalaSans"/>
                <w:bCs/>
                <w:color w:val="947631"/>
                <w:sz w:val="18"/>
                <w:szCs w:val="22"/>
              </w:rPr>
              <w:t>)</w:t>
            </w:r>
            <w:r w:rsidR="00523D6D" w:rsidRPr="00C46A38">
              <w:rPr>
                <w:rFonts w:ascii="ScalaSans" w:hAnsi="ScalaSans"/>
                <w:bCs/>
                <w:color w:val="947631"/>
                <w:sz w:val="20"/>
                <w:szCs w:val="22"/>
              </w:rPr>
              <w:t xml:space="preserve"> </w:t>
            </w:r>
          </w:p>
          <w:p w:rsidR="00523D6D" w:rsidRDefault="00C46A38" w:rsidP="00345234">
            <w:pPr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</w:pPr>
            <w:r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(Participant</w:t>
            </w:r>
            <w:r w:rsidR="001A7561"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e</w:t>
            </w:r>
            <w:r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s </w:t>
            </w:r>
            <w:r w:rsidR="001A7561"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e acompanhantes </w:t>
            </w:r>
            <w:r w:rsid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serão tra</w:t>
            </w:r>
            <w:r w:rsidR="000E4AD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zidos</w:t>
            </w:r>
            <w:r w:rsid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 dos hotéis </w:t>
            </w:r>
            <w:proofErr w:type="spellStart"/>
            <w:r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Eurostar-Museum</w:t>
            </w:r>
            <w:proofErr w:type="spellEnd"/>
            <w:r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, </w:t>
            </w:r>
            <w:proofErr w:type="spellStart"/>
            <w:r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Vincci</w:t>
            </w:r>
            <w:proofErr w:type="spellEnd"/>
            <w:r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 Baixa, Pestana CR7 </w:t>
            </w:r>
            <w:r w:rsid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e</w:t>
            </w:r>
            <w:r w:rsidRP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 Pestana Pousada). </w:t>
            </w:r>
            <w:r w:rsid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A partida dos autocarros ocorrerá no</w:t>
            </w:r>
            <w:r w:rsidR="00523D6D" w:rsidRPr="007861B0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 Terreiro do Paço </w:t>
            </w:r>
            <w:r w:rsid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próximo do </w:t>
            </w:r>
            <w:r w:rsidR="00170570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restaurante do almoço</w:t>
            </w:r>
            <w:r w:rsidR="000E4AD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 pelas 19h</w:t>
            </w:r>
            <w:r w:rsidR="001A7561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.</w:t>
            </w:r>
          </w:p>
          <w:p w:rsidR="00471FDD" w:rsidRPr="007861B0" w:rsidRDefault="00471FDD" w:rsidP="00345234">
            <w:pPr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</w:tc>
      </w:tr>
      <w:tr w:rsidR="00345234" w:rsidRPr="0035158E" w:rsidTr="00F64BC6">
        <w:trPr>
          <w:gridAfter w:val="1"/>
          <w:wAfter w:w="3020" w:type="dxa"/>
          <w:trHeight w:val="332"/>
        </w:trPr>
        <w:tc>
          <w:tcPr>
            <w:tcW w:w="1699" w:type="dxa"/>
            <w:shd w:val="clear" w:color="auto" w:fill="FFFFFF" w:themeFill="background1"/>
            <w:hideMark/>
          </w:tcPr>
          <w:p w:rsidR="00345234" w:rsidRPr="00E52FC1" w:rsidRDefault="002A086A" w:rsidP="002A086A">
            <w:pPr>
              <w:tabs>
                <w:tab w:val="left" w:pos="1315"/>
              </w:tabs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19</w:t>
            </w:r>
            <w:r w:rsidR="00345234"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h</w:t>
            </w: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3</w:t>
            </w:r>
            <w:r w:rsidR="00345234"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</w:t>
            </w: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A605B6" w:rsidRPr="001A7561" w:rsidRDefault="002A086A" w:rsidP="00345234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  <w:r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Visit</w:t>
            </w:r>
            <w:r w:rsidR="001A7561"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a</w:t>
            </w:r>
            <w:r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 </w:t>
            </w:r>
            <w:r w:rsidR="001A7561"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ao</w:t>
            </w:r>
            <w:r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 Museu </w:t>
            </w:r>
            <w:r w:rsidR="0035158E"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Nacional </w:t>
            </w:r>
            <w:r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do Azulejo </w:t>
            </w:r>
            <w:r w:rsidR="001A7561"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seguida de um jantar oferecido pelo </w:t>
            </w:r>
            <w:r w:rsidR="00345234"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Tribunal de Contas </w:t>
            </w:r>
            <w:r w:rsid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de</w:t>
            </w:r>
            <w:r w:rsidR="00345234"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 Portugal</w:t>
            </w:r>
            <w:r w:rsidR="00A605B6" w:rsidRPr="001A7561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 </w:t>
            </w:r>
          </w:p>
          <w:p w:rsidR="00345234" w:rsidRPr="001A7561" w:rsidRDefault="00345234" w:rsidP="0035158E">
            <w:pPr>
              <w:rPr>
                <w:rFonts w:ascii="ScalaSans" w:hAnsi="ScalaSans"/>
                <w:bCs/>
                <w:i/>
                <w:sz w:val="14"/>
                <w:szCs w:val="22"/>
              </w:rPr>
            </w:pPr>
          </w:p>
        </w:tc>
      </w:tr>
      <w:tr w:rsidR="0022275D" w:rsidTr="00F64BC6">
        <w:trPr>
          <w:gridAfter w:val="1"/>
          <w:wAfter w:w="3020" w:type="dxa"/>
          <w:trHeight w:val="332"/>
        </w:trPr>
        <w:tc>
          <w:tcPr>
            <w:tcW w:w="9928" w:type="dxa"/>
            <w:gridSpan w:val="3"/>
            <w:shd w:val="clear" w:color="auto" w:fill="FFFFFF" w:themeFill="background1"/>
          </w:tcPr>
          <w:p w:rsidR="0022275D" w:rsidRPr="001A7561" w:rsidRDefault="0022275D" w:rsidP="008548CF">
            <w:pPr>
              <w:ind w:right="145"/>
              <w:jc w:val="right"/>
              <w:rPr>
                <w:rFonts w:ascii="ScalaSans" w:hAnsi="ScalaSans"/>
                <w:bCs/>
                <w:i/>
                <w:color w:val="947631"/>
                <w:sz w:val="6"/>
                <w:szCs w:val="22"/>
              </w:rPr>
            </w:pPr>
            <w:r w:rsidRPr="001A7561">
              <w:rPr>
                <w:i/>
              </w:rPr>
              <w:br w:type="page"/>
            </w:r>
          </w:p>
          <w:p w:rsidR="0022275D" w:rsidRPr="007057CA" w:rsidRDefault="0022275D" w:rsidP="0022275D">
            <w:pPr>
              <w:jc w:val="center"/>
              <w:rPr>
                <w:rFonts w:ascii="ScalaSans" w:hAnsi="ScalaSans"/>
                <w:bCs/>
                <w:i/>
                <w:color w:val="947631"/>
                <w:sz w:val="28"/>
                <w:szCs w:val="22"/>
                <w:lang w:val="en-US"/>
              </w:rPr>
            </w:pPr>
            <w:r w:rsidRPr="007057CA">
              <w:rPr>
                <w:rFonts w:ascii="ScalaSans" w:hAnsi="ScalaSans"/>
                <w:bCs/>
                <w:i/>
                <w:color w:val="947631"/>
                <w:sz w:val="28"/>
                <w:szCs w:val="22"/>
                <w:lang w:val="en-US"/>
              </w:rPr>
              <w:t>* * *</w:t>
            </w:r>
            <w:r w:rsidR="00075A9B" w:rsidRPr="007057CA">
              <w:rPr>
                <w:rFonts w:ascii="ScalaSans" w:hAnsi="ScalaSans"/>
                <w:bCs/>
                <w:i/>
                <w:color w:val="947631"/>
                <w:sz w:val="28"/>
                <w:szCs w:val="22"/>
                <w:lang w:val="en-US"/>
              </w:rPr>
              <w:t xml:space="preserve"> * *</w:t>
            </w:r>
          </w:p>
          <w:p w:rsidR="0022275D" w:rsidRPr="00B21AE2" w:rsidRDefault="0022275D" w:rsidP="0022275D">
            <w:pPr>
              <w:jc w:val="center"/>
              <w:rPr>
                <w:rFonts w:ascii="ScalaSans" w:hAnsi="ScalaSans"/>
                <w:bCs/>
                <w:i/>
                <w:color w:val="947631"/>
                <w:sz w:val="2"/>
                <w:szCs w:val="22"/>
                <w:lang w:val="en-US"/>
              </w:rPr>
            </w:pPr>
          </w:p>
          <w:p w:rsidR="0022275D" w:rsidRPr="00207333" w:rsidRDefault="0022275D" w:rsidP="00345234">
            <w:pPr>
              <w:rPr>
                <w:rFonts w:ascii="ScalaSans" w:hAnsi="ScalaSans"/>
                <w:bCs/>
                <w:i/>
                <w:color w:val="947631"/>
                <w:sz w:val="12"/>
                <w:szCs w:val="22"/>
                <w:lang w:val="en-US"/>
              </w:rPr>
            </w:pPr>
          </w:p>
        </w:tc>
      </w:tr>
      <w:tr w:rsidR="00345234" w:rsidRPr="00542AA5" w:rsidTr="00F64BC6">
        <w:trPr>
          <w:gridAfter w:val="1"/>
          <w:wAfter w:w="3020" w:type="dxa"/>
          <w:trHeight w:val="332"/>
        </w:trPr>
        <w:tc>
          <w:tcPr>
            <w:tcW w:w="9928" w:type="dxa"/>
            <w:gridSpan w:val="3"/>
            <w:shd w:val="clear" w:color="auto" w:fill="FFFFFF" w:themeFill="background1"/>
          </w:tcPr>
          <w:p w:rsidR="00345234" w:rsidRPr="00807CE8" w:rsidRDefault="0022275D" w:rsidP="00EE7A8F">
            <w:pPr>
              <w:jc w:val="center"/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en-US"/>
              </w:rPr>
            </w:pPr>
            <w:r w:rsidRPr="00807CE8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en-US"/>
              </w:rPr>
              <w:t>22 NOVEMB</w:t>
            </w:r>
            <w:r w:rsidR="002D0CD4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en-US"/>
              </w:rPr>
              <w:t>RO</w:t>
            </w:r>
            <w:r w:rsidRPr="00807CE8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en-US"/>
              </w:rPr>
              <w:t xml:space="preserve"> 2019 (</w:t>
            </w:r>
            <w:r w:rsidR="002D0CD4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en-US"/>
              </w:rPr>
              <w:t>SEXTA-FEIRA</w:t>
            </w:r>
            <w:r w:rsidRPr="00807CE8"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en-US"/>
              </w:rPr>
              <w:t>)</w:t>
            </w:r>
          </w:p>
          <w:p w:rsidR="00345234" w:rsidRPr="00434646" w:rsidRDefault="00345234" w:rsidP="00345234">
            <w:pPr>
              <w:ind w:left="284" w:right="145"/>
              <w:jc w:val="right"/>
              <w:rPr>
                <w:rFonts w:ascii="ScalaSans" w:hAnsi="ScalaSans"/>
                <w:bCs/>
                <w:color w:val="947631"/>
                <w:sz w:val="20"/>
                <w:szCs w:val="22"/>
                <w:lang w:val="en-US"/>
              </w:rPr>
            </w:pPr>
          </w:p>
        </w:tc>
      </w:tr>
      <w:tr w:rsidR="00345234" w:rsidRPr="002D0CD4" w:rsidTr="00F64BC6">
        <w:trPr>
          <w:gridAfter w:val="1"/>
          <w:wAfter w:w="3020" w:type="dxa"/>
          <w:trHeight w:val="322"/>
        </w:trPr>
        <w:tc>
          <w:tcPr>
            <w:tcW w:w="1699" w:type="dxa"/>
            <w:shd w:val="clear" w:color="auto" w:fill="FFFFFF" w:themeFill="background1"/>
          </w:tcPr>
          <w:p w:rsidR="00345234" w:rsidRPr="00E52FC1" w:rsidRDefault="00EE7A8F" w:rsidP="00345234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</w:t>
            </w:r>
            <w:r w:rsidR="00345234"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8h30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5234" w:rsidRPr="002D0CD4" w:rsidRDefault="002D0CD4" w:rsidP="00345234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  <w:r w:rsidRPr="002D0CD4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Partida dos hotéis para o local do Seminário</w:t>
            </w:r>
          </w:p>
          <w:p w:rsidR="00345234" w:rsidRPr="002D0CD4" w:rsidRDefault="00345234" w:rsidP="00345234">
            <w:pPr>
              <w:rPr>
                <w:rFonts w:ascii="ScalaSans" w:hAnsi="ScalaSans"/>
                <w:b/>
                <w:color w:val="173764"/>
                <w:sz w:val="22"/>
                <w:szCs w:val="22"/>
              </w:rPr>
            </w:pPr>
          </w:p>
        </w:tc>
      </w:tr>
      <w:tr w:rsidR="0034230D" w:rsidRPr="00D26FCF" w:rsidTr="00F64BC6">
        <w:trPr>
          <w:gridAfter w:val="1"/>
          <w:wAfter w:w="3020" w:type="dxa"/>
          <w:trHeight w:val="322"/>
        </w:trPr>
        <w:tc>
          <w:tcPr>
            <w:tcW w:w="1699" w:type="dxa"/>
            <w:vMerge w:val="restart"/>
            <w:shd w:val="clear" w:color="auto" w:fill="FFFFFF" w:themeFill="background1"/>
          </w:tcPr>
          <w:p w:rsidR="0034230D" w:rsidRPr="00E52FC1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</w:t>
            </w: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9h0</w:t>
            </w: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0-09h20</w:t>
            </w:r>
          </w:p>
          <w:p w:rsidR="0034230D" w:rsidRPr="00E52FC1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FF4E4F" w:rsidRDefault="0034230D" w:rsidP="0034230D">
            <w:pPr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</w:pPr>
            <w:r w:rsidRPr="00FF4E4F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SESS</w:t>
            </w:r>
            <w:r w:rsidR="002D0CD4" w:rsidRPr="00FF4E4F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ÃO </w:t>
            </w:r>
            <w:r w:rsidRPr="00FF4E4F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IV -  </w:t>
            </w:r>
            <w:r w:rsidR="00FF4E4F" w:rsidRPr="00FF4E4F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Sessão de encerramento do Semin</w:t>
            </w:r>
            <w:r w:rsidR="00FF4E4F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ário</w:t>
            </w:r>
          </w:p>
          <w:p w:rsidR="00D26FCF" w:rsidRPr="0028294F" w:rsidRDefault="0028294F" w:rsidP="0028294F">
            <w:pPr>
              <w:rPr>
                <w:rFonts w:ascii="ScalaSans" w:hAnsi="ScalaSans"/>
                <w:sz w:val="10"/>
                <w:szCs w:val="22"/>
              </w:rPr>
            </w:pPr>
            <w:r w:rsidRPr="0028294F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Testemunho do Seminário </w:t>
            </w:r>
            <w:r w:rsidR="00D26FCF" w:rsidRPr="0028294F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EUROSAI-AFROSAI </w:t>
            </w:r>
          </w:p>
        </w:tc>
      </w:tr>
      <w:tr w:rsidR="0034230D" w:rsidRPr="0034230D" w:rsidTr="00D26FCF">
        <w:trPr>
          <w:gridAfter w:val="1"/>
          <w:wAfter w:w="3020" w:type="dxa"/>
          <w:trHeight w:val="122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34230D" w:rsidRPr="0028294F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28294F" w:rsidRDefault="0034230D" w:rsidP="0034230D">
            <w:pPr>
              <w:pStyle w:val="PargrafodaLista"/>
              <w:ind w:left="0"/>
              <w:contextualSpacing w:val="0"/>
              <w:rPr>
                <w:rFonts w:ascii="ScalaSans" w:hAnsi="ScalaSans"/>
                <w:sz w:val="16"/>
                <w:szCs w:val="22"/>
              </w:rPr>
            </w:pPr>
          </w:p>
        </w:tc>
      </w:tr>
      <w:tr w:rsidR="0034230D" w:rsidRPr="0034230D" w:rsidTr="0034230D">
        <w:trPr>
          <w:gridAfter w:val="1"/>
          <w:wAfter w:w="3020" w:type="dxa"/>
          <w:trHeight w:val="430"/>
        </w:trPr>
        <w:tc>
          <w:tcPr>
            <w:tcW w:w="1699" w:type="dxa"/>
            <w:shd w:val="clear" w:color="auto" w:fill="FFFFFF" w:themeFill="background1"/>
            <w:hideMark/>
          </w:tcPr>
          <w:p w:rsidR="0034230D" w:rsidRPr="00E52FC1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09h20-10</w:t>
            </w: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h</w:t>
            </w:r>
            <w: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15</w:t>
            </w:r>
          </w:p>
        </w:tc>
        <w:tc>
          <w:tcPr>
            <w:tcW w:w="8229" w:type="dxa"/>
            <w:gridSpan w:val="2"/>
            <w:shd w:val="clear" w:color="auto" w:fill="FFFFFF" w:themeFill="background1"/>
            <w:hideMark/>
          </w:tcPr>
          <w:p w:rsidR="00EE7A8F" w:rsidRPr="00CF5600" w:rsidRDefault="00C30B3A" w:rsidP="0034230D">
            <w:pPr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</w:pPr>
            <w:r w:rsidRPr="00CF5600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DISCURSOS DE ENCERRAMENTO</w:t>
            </w:r>
          </w:p>
          <w:p w:rsidR="00EE7A8F" w:rsidRPr="00CF5600" w:rsidRDefault="00170570" w:rsidP="00EE7A8F">
            <w:pP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 w:rsidRPr="00931DB9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 xml:space="preserve">Maria José de da </w:t>
            </w:r>
            <w:proofErr w:type="spellStart"/>
            <w:r w:rsidRPr="00931DB9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Fuente</w:t>
            </w:r>
            <w:proofErr w:type="spellEnd"/>
            <w:r w:rsidRPr="00931DB9"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 xml:space="preserve">, </w:t>
            </w:r>
            <w:r w:rsidR="00CF5600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Secretá</w:t>
            </w:r>
            <w:r w:rsidR="00EE7A8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r</w:t>
            </w:r>
            <w:r w:rsidR="00CF5600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</w:t>
            </w:r>
            <w:r w:rsid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a</w:t>
            </w:r>
            <w:r w:rsidR="00EE7A8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-Geral </w:t>
            </w:r>
            <w:r w:rsid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da</w:t>
            </w:r>
            <w:r w:rsidR="00EE7A8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EUROSAI </w:t>
            </w:r>
          </w:p>
          <w:p w:rsidR="00EE7A8F" w:rsidRPr="00CF5600" w:rsidRDefault="00170570" w:rsidP="00EE7A8F">
            <w:pP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proofErr w:type="spellStart"/>
            <w:r w:rsidRPr="00170570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Mbah</w:t>
            </w:r>
            <w:proofErr w:type="spellEnd"/>
            <w:r w:rsidRPr="00170570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 xml:space="preserve"> Acha Rose </w:t>
            </w:r>
            <w:proofErr w:type="spellStart"/>
            <w:r w:rsidRPr="00170570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Fomundam</w:t>
            </w:r>
            <w:proofErr w:type="spellEnd"/>
            <w:r w:rsidRPr="00170570"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 xml:space="preserve">, </w:t>
            </w:r>
            <w:r w:rsid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Secretá</w:t>
            </w:r>
            <w:r w:rsidR="00CF5600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ria</w:t>
            </w:r>
            <w:r w:rsidR="00EE7A8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-Geral </w:t>
            </w:r>
            <w:r w:rsid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da</w:t>
            </w:r>
            <w:r w:rsidR="00EE7A8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AFROSAI </w:t>
            </w:r>
          </w:p>
          <w:p w:rsidR="00EE7A8F" w:rsidRPr="00CF5600" w:rsidRDefault="00170570" w:rsidP="00EE7A8F">
            <w:pPr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proofErr w:type="spellStart"/>
            <w:r w:rsidRPr="00170570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Margit</w:t>
            </w:r>
            <w:proofErr w:type="spellEnd"/>
            <w:r w:rsidRPr="00170570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 xml:space="preserve"> </w:t>
            </w:r>
            <w:proofErr w:type="spellStart"/>
            <w:r w:rsidRPr="00170570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Kraker</w:t>
            </w:r>
            <w:proofErr w:type="spellEnd"/>
            <w:r w:rsidRPr="00170570"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 xml:space="preserve">, </w:t>
            </w:r>
            <w:r w:rsid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Secretá</w:t>
            </w:r>
            <w:r w:rsidR="00EE7A8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r</w:t>
            </w:r>
            <w:r w:rsidR="00FF4E4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i</w:t>
            </w:r>
            <w:r w:rsid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a</w:t>
            </w:r>
            <w:r w:rsidR="00FF4E4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-G</w:t>
            </w:r>
            <w:r w:rsidR="00EE7A8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eral </w:t>
            </w:r>
            <w:r w:rsidR="00FF4E4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da</w:t>
            </w:r>
            <w:r w:rsidR="00EE7A8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INTOSAI</w:t>
            </w:r>
          </w:p>
          <w:p w:rsidR="00EE7A8F" w:rsidRDefault="00170570" w:rsidP="00EE7A8F">
            <w:pPr>
              <w:pStyle w:val="PargrafodaLista"/>
              <w:ind w:left="0"/>
              <w:contextualSpacing w:val="0"/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</w:pPr>
            <w:r w:rsidRPr="002E643A">
              <w:rPr>
                <w:rFonts w:ascii="ScalaSans" w:hAnsi="ScalaSans"/>
                <w:i/>
                <w:color w:val="4A442A" w:themeColor="background2" w:themeShade="40"/>
                <w:sz w:val="20"/>
                <w:szCs w:val="20"/>
              </w:rPr>
              <w:t>Vítor Caldeira</w:t>
            </w:r>
            <w:r>
              <w:rPr>
                <w:rFonts w:ascii="ScalaSans" w:hAnsi="ScalaSans"/>
                <w:color w:val="4A442A" w:themeColor="background2" w:themeShade="40"/>
                <w:sz w:val="20"/>
                <w:szCs w:val="20"/>
              </w:rPr>
              <w:t xml:space="preserve">, </w:t>
            </w:r>
            <w:r w:rsidR="00EE7A8F" w:rsidRPr="00405B9D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President</w:t>
            </w:r>
            <w:r w:rsidR="00FF4E4F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e</w:t>
            </w:r>
            <w:r w:rsidR="00EE7A8F" w:rsidRPr="00405B9D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FF4E4F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do</w:t>
            </w:r>
            <w:r w:rsidR="00EE7A8F" w:rsidRPr="00405B9D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EE7A8F" w:rsidRP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Tribunal de Contas</w:t>
            </w:r>
            <w:r w:rsidR="00EE7A8F" w:rsidRPr="00405B9D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CF5600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de</w:t>
            </w:r>
            <w:r w:rsidR="00EE7A8F" w:rsidRPr="00405B9D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 xml:space="preserve"> </w:t>
            </w:r>
            <w:r w:rsidR="00EE7A8F" w:rsidRPr="00C52501">
              <w:rPr>
                <w:rFonts w:ascii="ScalaSans" w:hAnsi="ScalaSans"/>
                <w:color w:val="4A442A" w:themeColor="background2" w:themeShade="40"/>
                <w:sz w:val="22"/>
                <w:szCs w:val="22"/>
              </w:rPr>
              <w:t>Portugal</w:t>
            </w:r>
          </w:p>
          <w:p w:rsidR="00170570" w:rsidRPr="00405B9D" w:rsidRDefault="00170570" w:rsidP="00EE7A8F">
            <w:pPr>
              <w:pStyle w:val="PargrafodaLista"/>
              <w:ind w:left="0"/>
              <w:contextualSpacing w:val="0"/>
              <w:rPr>
                <w:rFonts w:ascii="ScalaSans" w:hAnsi="ScalaSans"/>
                <w:i/>
                <w:color w:val="4A442A" w:themeColor="background2" w:themeShade="40"/>
                <w:sz w:val="22"/>
                <w:szCs w:val="22"/>
              </w:rPr>
            </w:pPr>
          </w:p>
          <w:p w:rsidR="0034230D" w:rsidRPr="00FF4E4F" w:rsidRDefault="0034230D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</w:tc>
      </w:tr>
      <w:tr w:rsidR="0034230D" w:rsidRPr="00345234" w:rsidTr="00F64BC6">
        <w:trPr>
          <w:gridAfter w:val="1"/>
          <w:wAfter w:w="3020" w:type="dxa"/>
          <w:trHeight w:val="429"/>
        </w:trPr>
        <w:tc>
          <w:tcPr>
            <w:tcW w:w="1699" w:type="dxa"/>
            <w:shd w:val="clear" w:color="auto" w:fill="FFFFFF" w:themeFill="background1"/>
          </w:tcPr>
          <w:p w:rsidR="0034230D" w:rsidRPr="00E52FC1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10h15-11h00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Default="0034230D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FC3C06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Coffee break</w:t>
            </w:r>
          </w:p>
          <w:p w:rsidR="00170570" w:rsidRDefault="00170570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905916" w:rsidRDefault="00905916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905916" w:rsidRDefault="00905916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905916" w:rsidRDefault="00905916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905916" w:rsidRDefault="00905916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905916" w:rsidRDefault="00905916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905916" w:rsidRDefault="00905916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905916" w:rsidRDefault="00905916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170570" w:rsidRDefault="00170570" w:rsidP="0034230D">
            <w:pPr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</w:tc>
      </w:tr>
      <w:tr w:rsidR="0034230D" w:rsidRPr="00345234" w:rsidTr="00F64BC6">
        <w:trPr>
          <w:gridBefore w:val="2"/>
          <w:wBefore w:w="2959" w:type="dxa"/>
          <w:trHeight w:val="429"/>
        </w:trPr>
        <w:tc>
          <w:tcPr>
            <w:tcW w:w="9989" w:type="dxa"/>
            <w:gridSpan w:val="2"/>
            <w:shd w:val="clear" w:color="auto" w:fill="FFFFFF" w:themeFill="background1"/>
          </w:tcPr>
          <w:p w:rsidR="0034230D" w:rsidRPr="00807CE8" w:rsidRDefault="00331922" w:rsidP="0034230D">
            <w:pPr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en-US"/>
              </w:rPr>
            </w:pPr>
            <w:r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en-US"/>
              </w:rPr>
              <w:lastRenderedPageBreak/>
              <w:t>CERIMÓNIA OFICIAL</w:t>
            </w:r>
          </w:p>
          <w:p w:rsidR="0034230D" w:rsidRPr="00207333" w:rsidRDefault="0034230D" w:rsidP="0034230D">
            <w:pPr>
              <w:rPr>
                <w:rFonts w:ascii="ScalaSans" w:hAnsi="ScalaSans"/>
                <w:bCs/>
                <w:color w:val="947631"/>
                <w:sz w:val="22"/>
                <w:szCs w:val="22"/>
                <w:lang w:val="en-US"/>
              </w:rPr>
            </w:pPr>
          </w:p>
        </w:tc>
      </w:tr>
      <w:tr w:rsidR="0034230D" w:rsidRPr="00331922" w:rsidTr="00F64BC6">
        <w:trPr>
          <w:gridAfter w:val="1"/>
          <w:wAfter w:w="3020" w:type="dxa"/>
          <w:trHeight w:val="332"/>
        </w:trPr>
        <w:tc>
          <w:tcPr>
            <w:tcW w:w="1699" w:type="dxa"/>
            <w:vMerge w:val="restart"/>
            <w:shd w:val="clear" w:color="auto" w:fill="FFFFFF" w:themeFill="background1"/>
          </w:tcPr>
          <w:p w:rsidR="0034230D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11h00-12h30</w:t>
            </w:r>
          </w:p>
          <w:p w:rsidR="000E4AD1" w:rsidRDefault="000E4AD1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</w:p>
          <w:p w:rsidR="000E4AD1" w:rsidRPr="00905916" w:rsidRDefault="000E4AD1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32"/>
                <w:szCs w:val="22"/>
                <w:lang w:val="en-US"/>
              </w:rPr>
            </w:pPr>
          </w:p>
          <w:p w:rsidR="0034230D" w:rsidRPr="00E52FC1" w:rsidRDefault="000E4AD1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12h30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331922" w:rsidRDefault="00331922" w:rsidP="0034230D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</w:pPr>
            <w:r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Cerimónia </w:t>
            </w:r>
            <w:r w:rsidR="0034230D"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Oficial </w:t>
            </w:r>
            <w:r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para celebrar o </w:t>
            </w:r>
            <w:r w:rsidR="0034230D"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630</w:t>
            </w:r>
            <w:r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.ª</w:t>
            </w:r>
            <w:r w:rsidR="0034230D"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 A</w:t>
            </w:r>
            <w:r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n</w:t>
            </w:r>
            <w:r w:rsidR="0034230D"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ivers</w:t>
            </w:r>
            <w:r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ário da</w:t>
            </w:r>
            <w:r w:rsidR="0034230D"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 Casa dos Contos </w:t>
            </w:r>
            <w:r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e o </w:t>
            </w:r>
          </w:p>
          <w:p w:rsidR="0034230D" w:rsidRPr="00331922" w:rsidRDefault="0034230D" w:rsidP="0034230D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</w:pPr>
            <w:r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170</w:t>
            </w:r>
            <w:r w:rsidR="00331922"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.º An</w:t>
            </w:r>
            <w:r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ivers</w:t>
            </w:r>
            <w:r w:rsidR="00331922"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ário do</w:t>
            </w:r>
            <w:r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 Tribunal de Contas </w:t>
            </w:r>
            <w:r w:rsid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de</w:t>
            </w:r>
            <w:r w:rsidRPr="00331922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 Portugal</w:t>
            </w:r>
          </w:p>
          <w:p w:rsidR="0034230D" w:rsidRPr="00331922" w:rsidRDefault="0034230D" w:rsidP="0034230D">
            <w:pPr>
              <w:pStyle w:val="PargrafodaLista"/>
              <w:ind w:left="0"/>
              <w:contextualSpacing w:val="0"/>
              <w:rPr>
                <w:rFonts w:ascii="ScalaSans" w:hAnsi="ScalaSans"/>
                <w:b/>
                <w:color w:val="0F243E" w:themeColor="text2" w:themeShade="80"/>
                <w:sz w:val="18"/>
                <w:szCs w:val="22"/>
              </w:rPr>
            </w:pPr>
          </w:p>
        </w:tc>
      </w:tr>
      <w:tr w:rsidR="0034230D" w:rsidRPr="00345234" w:rsidTr="000E4AD1">
        <w:trPr>
          <w:gridAfter w:val="1"/>
          <w:wAfter w:w="3020" w:type="dxa"/>
          <w:trHeight w:val="113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34230D" w:rsidRPr="008B7635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53352C" w:rsidRPr="005512BF" w:rsidRDefault="0053352C" w:rsidP="0034230D">
            <w:pPr>
              <w:pStyle w:val="PargrafodaLista"/>
              <w:spacing w:line="276" w:lineRule="auto"/>
              <w:ind w:left="0"/>
              <w:contextualSpacing w:val="0"/>
              <w:rPr>
                <w:rFonts w:ascii="ScalaSans" w:hAnsi="ScalaSans"/>
                <w:color w:val="4A442A" w:themeColor="background2" w:themeShade="40"/>
                <w:sz w:val="12"/>
                <w:szCs w:val="22"/>
              </w:rPr>
            </w:pPr>
          </w:p>
        </w:tc>
      </w:tr>
      <w:tr w:rsidR="0034230D" w:rsidRPr="00345234" w:rsidTr="00F64BC6">
        <w:trPr>
          <w:gridAfter w:val="1"/>
          <w:wAfter w:w="3020" w:type="dxa"/>
          <w:trHeight w:val="332"/>
        </w:trPr>
        <w:tc>
          <w:tcPr>
            <w:tcW w:w="1699" w:type="dxa"/>
            <w:vMerge/>
            <w:shd w:val="clear" w:color="auto" w:fill="FFFFFF" w:themeFill="background1"/>
            <w:vAlign w:val="center"/>
            <w:hideMark/>
          </w:tcPr>
          <w:p w:rsidR="0034230D" w:rsidRPr="00D26FCF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</w:pP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5512BF" w:rsidRDefault="0034230D" w:rsidP="0034230D">
            <w:pPr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</w:pPr>
            <w:r w:rsidRPr="005512BF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 xml:space="preserve">Porto </w:t>
            </w:r>
            <w:r w:rsidR="0057313D" w:rsidRPr="005512BF">
              <w:rPr>
                <w:rFonts w:ascii="ScalaSans" w:hAnsi="ScalaSans"/>
                <w:b/>
                <w:color w:val="0F243E" w:themeColor="text2" w:themeShade="80"/>
                <w:sz w:val="22"/>
                <w:szCs w:val="22"/>
              </w:rPr>
              <w:t>de honra</w:t>
            </w:r>
          </w:p>
          <w:p w:rsidR="00DD2DDE" w:rsidRDefault="00DD2DDE" w:rsidP="0034230D">
            <w:pPr>
              <w:rPr>
                <w:rFonts w:ascii="ScalaSans" w:hAnsi="ScalaSans"/>
                <w:b/>
                <w:color w:val="0F243E" w:themeColor="text2" w:themeShade="80"/>
                <w:sz w:val="16"/>
                <w:szCs w:val="22"/>
              </w:rPr>
            </w:pPr>
          </w:p>
          <w:p w:rsidR="00905916" w:rsidRPr="005512BF" w:rsidRDefault="00905916" w:rsidP="0034230D">
            <w:pPr>
              <w:rPr>
                <w:rFonts w:ascii="ScalaSans" w:hAnsi="ScalaSans"/>
                <w:b/>
                <w:color w:val="0F243E" w:themeColor="text2" w:themeShade="80"/>
                <w:sz w:val="16"/>
                <w:szCs w:val="22"/>
              </w:rPr>
            </w:pPr>
          </w:p>
          <w:p w:rsidR="0034230D" w:rsidRPr="005512BF" w:rsidRDefault="0034230D" w:rsidP="0034230D">
            <w:pPr>
              <w:rPr>
                <w:rFonts w:ascii="ScalaSans" w:hAnsi="ScalaSans"/>
                <w:b/>
                <w:color w:val="0F243E" w:themeColor="text2" w:themeShade="80"/>
                <w:sz w:val="2"/>
                <w:szCs w:val="22"/>
              </w:rPr>
            </w:pPr>
          </w:p>
        </w:tc>
      </w:tr>
      <w:tr w:rsidR="0034230D" w:rsidRPr="00F512B5" w:rsidTr="00F64BC6">
        <w:trPr>
          <w:gridAfter w:val="1"/>
          <w:wAfter w:w="3020" w:type="dxa"/>
          <w:trHeight w:val="332"/>
        </w:trPr>
        <w:tc>
          <w:tcPr>
            <w:tcW w:w="1699" w:type="dxa"/>
            <w:shd w:val="clear" w:color="auto" w:fill="FFFFFF" w:themeFill="background1"/>
          </w:tcPr>
          <w:p w:rsidR="0034230D" w:rsidRPr="00E52FC1" w:rsidRDefault="0034230D" w:rsidP="0034230D">
            <w:pPr>
              <w:ind w:right="145"/>
              <w:jc w:val="right"/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</w:pPr>
            <w:r w:rsidRPr="00E52FC1">
              <w:rPr>
                <w:rFonts w:ascii="ScalaSans" w:hAnsi="ScalaSans"/>
                <w:b/>
                <w:bCs/>
                <w:color w:val="947631"/>
                <w:sz w:val="22"/>
                <w:szCs w:val="22"/>
                <w:lang w:val="en-US"/>
              </w:rPr>
              <w:t>14h45 – 17h30</w:t>
            </w:r>
          </w:p>
        </w:tc>
        <w:tc>
          <w:tcPr>
            <w:tcW w:w="8229" w:type="dxa"/>
            <w:gridSpan w:val="2"/>
            <w:shd w:val="clear" w:color="auto" w:fill="FFFFFF" w:themeFill="background1"/>
          </w:tcPr>
          <w:p w:rsidR="0034230D" w:rsidRPr="005512BF" w:rsidRDefault="0057313D" w:rsidP="00170570">
            <w:pPr>
              <w:rPr>
                <w:rFonts w:ascii="ScalaSans" w:hAnsi="ScalaSans"/>
                <w:b/>
                <w:color w:val="173764"/>
                <w:sz w:val="14"/>
                <w:szCs w:val="22"/>
              </w:rPr>
            </w:pPr>
            <w:r w:rsidRPr="005512BF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Partida do</w:t>
            </w:r>
            <w:r w:rsidR="00170570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 mesmo ponto de encontro no Terreiro do Paço</w:t>
            </w:r>
            <w:r w:rsidR="0034230D" w:rsidRPr="005512BF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 </w:t>
            </w:r>
            <w:r w:rsidRPr="005512BF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>–</w:t>
            </w:r>
            <w:r w:rsidR="0034230D" w:rsidRPr="005512BF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 </w:t>
            </w:r>
            <w:r w:rsidRPr="005512BF">
              <w:rPr>
                <w:rFonts w:ascii="ScalaSans" w:hAnsi="ScalaSans"/>
                <w:b/>
                <w:bCs/>
                <w:color w:val="947631"/>
                <w:sz w:val="22"/>
                <w:szCs w:val="22"/>
              </w:rPr>
              <w:t xml:space="preserve">programa social </w:t>
            </w:r>
            <w:r w:rsidR="0034230D"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>(</w:t>
            </w:r>
            <w:r w:rsidR="00253758"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 xml:space="preserve">passeio pela </w:t>
            </w:r>
            <w:r w:rsidR="0034230D"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>ci</w:t>
            </w:r>
            <w:r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 xml:space="preserve">dade </w:t>
            </w:r>
            <w:r w:rsidR="00253758"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 xml:space="preserve">com visita ao Mosteiro dos </w:t>
            </w:r>
            <w:r w:rsidR="0034230D"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 xml:space="preserve">Jerónimos, </w:t>
            </w:r>
            <w:r w:rsidR="00253758"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>Torre de</w:t>
            </w:r>
            <w:r w:rsidR="0034230D"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 xml:space="preserve"> Belém </w:t>
            </w:r>
            <w:r w:rsidR="00253758"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>e Monumento das Descobertas</w:t>
            </w:r>
            <w:r w:rsidR="0034230D" w:rsidRPr="005512BF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>)</w:t>
            </w:r>
            <w:r w:rsidR="00170570">
              <w:rPr>
                <w:rFonts w:ascii="ScalaSans" w:hAnsi="ScalaSans"/>
                <w:color w:val="4A442A" w:themeColor="background2" w:themeShade="40"/>
                <w:sz w:val="18"/>
                <w:szCs w:val="18"/>
              </w:rPr>
              <w:t xml:space="preserve"> - </w:t>
            </w:r>
            <w:r w:rsidR="0034230D" w:rsidRPr="005512BF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Participant</w:t>
            </w:r>
            <w:r w:rsidR="005512BF" w:rsidRPr="005512BF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e</w:t>
            </w:r>
            <w:r w:rsidR="0034230D" w:rsidRPr="005512BF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 xml:space="preserve">s </w:t>
            </w:r>
            <w:r w:rsidR="005512BF" w:rsidRPr="005512BF">
              <w:rPr>
                <w:rFonts w:ascii="ScalaSans" w:hAnsi="ScalaSans"/>
                <w:i/>
                <w:color w:val="4A442A" w:themeColor="background2" w:themeShade="40"/>
                <w:sz w:val="18"/>
                <w:szCs w:val="22"/>
              </w:rPr>
              <w:t>e acompanhantes</w:t>
            </w:r>
          </w:p>
        </w:tc>
      </w:tr>
    </w:tbl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905916" w:rsidRPr="00905916" w:rsidRDefault="00905916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</w:rPr>
      </w:pPr>
    </w:p>
    <w:p w:rsidR="007861B0" w:rsidRPr="00905916" w:rsidRDefault="007861B0" w:rsidP="00B21AE2">
      <w:pPr>
        <w:tabs>
          <w:tab w:val="left" w:pos="1785"/>
          <w:tab w:val="left" w:pos="3000"/>
        </w:tabs>
        <w:jc w:val="right"/>
        <w:rPr>
          <w:rFonts w:ascii="ScalaSans" w:hAnsi="ScalaSans"/>
          <w:i/>
          <w:color w:val="4A442A" w:themeColor="background2" w:themeShade="40"/>
          <w:sz w:val="20"/>
          <w:szCs w:val="14"/>
        </w:rPr>
      </w:pPr>
      <w:r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Contact</w:t>
      </w:r>
      <w:r w:rsidR="00DE58E2"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o</w:t>
      </w:r>
      <w:r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s:</w:t>
      </w:r>
      <w:r w:rsidR="008E53B3"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 xml:space="preserve"> </w:t>
      </w:r>
      <w:r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 xml:space="preserve">Jorge </w:t>
      </w:r>
      <w:r w:rsidR="00905916"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 xml:space="preserve">Manuel </w:t>
      </w:r>
      <w:r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Balsas</w:t>
      </w:r>
      <w:r w:rsidR="00B21AE2"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 xml:space="preserve"> </w:t>
      </w:r>
      <w:proofErr w:type="spellStart"/>
      <w:r w:rsidR="00DE58E2"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tlm</w:t>
      </w:r>
      <w:proofErr w:type="spellEnd"/>
      <w:r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: (+351) 926 983 492</w:t>
      </w:r>
    </w:p>
    <w:p w:rsidR="00C43831" w:rsidRPr="00905916" w:rsidRDefault="007861B0" w:rsidP="00B21AE2">
      <w:pPr>
        <w:jc w:val="right"/>
        <w:rPr>
          <w:rFonts w:ascii="ScalaSans" w:hAnsi="ScalaSans"/>
          <w:i/>
          <w:color w:val="4A442A" w:themeColor="background2" w:themeShade="40"/>
          <w:sz w:val="20"/>
          <w:szCs w:val="14"/>
        </w:rPr>
        <w:sectPr w:rsidR="00C43831" w:rsidRPr="00905916" w:rsidSect="00647CB8">
          <w:headerReference w:type="default" r:id="rId13"/>
          <w:footerReference w:type="default" r:id="rId14"/>
          <w:pgSz w:w="11906" w:h="16838" w:code="9"/>
          <w:pgMar w:top="3402" w:right="1080" w:bottom="1276" w:left="1080" w:header="993" w:footer="555" w:gutter="0"/>
          <w:cols w:space="708"/>
          <w:docGrid w:linePitch="360"/>
        </w:sectPr>
      </w:pPr>
      <w:r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Pedro Brasão</w:t>
      </w:r>
      <w:r w:rsidR="00B21AE2"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 xml:space="preserve"> </w:t>
      </w:r>
      <w:proofErr w:type="spellStart"/>
      <w:r w:rsidR="00DE58E2"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tlm</w:t>
      </w:r>
      <w:proofErr w:type="spellEnd"/>
      <w:r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: (+351) 926 983</w:t>
      </w:r>
      <w:r w:rsidRPr="00905916">
        <w:rPr>
          <w:rFonts w:ascii="Cambria" w:hAnsi="Cambria" w:cs="Cambria"/>
          <w:i/>
          <w:color w:val="4A442A" w:themeColor="background2" w:themeShade="40"/>
          <w:sz w:val="20"/>
          <w:szCs w:val="14"/>
        </w:rPr>
        <w:t> </w:t>
      </w:r>
      <w:r w:rsidRPr="00905916">
        <w:rPr>
          <w:rFonts w:ascii="ScalaSans" w:hAnsi="ScalaSans"/>
          <w:i/>
          <w:color w:val="4A442A" w:themeColor="background2" w:themeShade="40"/>
          <w:sz w:val="20"/>
          <w:szCs w:val="14"/>
        </w:rPr>
        <w:t>490</w:t>
      </w:r>
    </w:p>
    <w:p w:rsidR="007861B0" w:rsidRPr="0034230D" w:rsidRDefault="007861B0" w:rsidP="007861B0">
      <w:pPr>
        <w:jc w:val="right"/>
        <w:rPr>
          <w:rFonts w:ascii="ScalaSans" w:hAnsi="ScalaSans"/>
          <w:i/>
          <w:color w:val="4A442A" w:themeColor="background2" w:themeShade="40"/>
          <w:sz w:val="14"/>
          <w:szCs w:val="14"/>
        </w:rPr>
      </w:pPr>
    </w:p>
    <w:p w:rsidR="0052235D" w:rsidRPr="0034230D" w:rsidRDefault="00BA5C48" w:rsidP="0052235D">
      <w:pPr>
        <w:jc w:val="center"/>
        <w:rPr>
          <w:rFonts w:ascii="ScalaSans" w:hAnsi="ScalaSans"/>
          <w:b/>
          <w:bCs/>
          <w:color w:val="947631"/>
          <w:sz w:val="32"/>
          <w:szCs w:val="22"/>
        </w:rPr>
      </w:pPr>
      <w:r>
        <w:rPr>
          <w:rFonts w:ascii="ScalaSans" w:hAnsi="ScalaSans"/>
          <w:b/>
          <w:bCs/>
          <w:color w:val="947631"/>
          <w:sz w:val="32"/>
          <w:szCs w:val="22"/>
        </w:rPr>
        <w:t>SEMINÁ</w:t>
      </w:r>
      <w:r w:rsidR="0052235D" w:rsidRPr="0034230D">
        <w:rPr>
          <w:rFonts w:ascii="ScalaSans" w:hAnsi="ScalaSans"/>
          <w:b/>
          <w:bCs/>
          <w:color w:val="947631"/>
          <w:sz w:val="32"/>
          <w:szCs w:val="22"/>
        </w:rPr>
        <w:t>R</w:t>
      </w:r>
      <w:r>
        <w:rPr>
          <w:rFonts w:ascii="ScalaSans" w:hAnsi="ScalaSans"/>
          <w:b/>
          <w:bCs/>
          <w:color w:val="947631"/>
          <w:sz w:val="32"/>
          <w:szCs w:val="22"/>
        </w:rPr>
        <w:t>IO</w:t>
      </w:r>
    </w:p>
    <w:p w:rsidR="0052235D" w:rsidRPr="0034230D" w:rsidRDefault="0052235D" w:rsidP="0052235D">
      <w:pPr>
        <w:jc w:val="center"/>
        <w:rPr>
          <w:rFonts w:ascii="ScalaSans" w:hAnsi="ScalaSans"/>
          <w:b/>
          <w:bCs/>
          <w:color w:val="7030A0"/>
          <w:sz w:val="14"/>
          <w:szCs w:val="22"/>
        </w:rPr>
      </w:pPr>
    </w:p>
    <w:p w:rsidR="0052235D" w:rsidRPr="00BA5C48" w:rsidRDefault="00BA5C48" w:rsidP="0052235D">
      <w:pPr>
        <w:jc w:val="center"/>
        <w:rPr>
          <w:rFonts w:ascii="ScalaSans" w:hAnsi="ScalaSans"/>
          <w:b/>
          <w:bCs/>
          <w:i/>
          <w:iCs/>
          <w:szCs w:val="22"/>
        </w:rPr>
      </w:pPr>
      <w:r w:rsidRPr="00BA5C48">
        <w:rPr>
          <w:rFonts w:ascii="ScalaSans" w:hAnsi="ScalaSans"/>
          <w:b/>
          <w:bCs/>
          <w:i/>
          <w:iCs/>
          <w:szCs w:val="22"/>
        </w:rPr>
        <w:t>Partilha de experiências sobre auditoria dos ODS</w:t>
      </w:r>
      <w:r w:rsidR="0052235D" w:rsidRPr="00BA5C48">
        <w:rPr>
          <w:rFonts w:ascii="ScalaSans" w:hAnsi="ScalaSans"/>
          <w:b/>
          <w:bCs/>
          <w:i/>
          <w:iCs/>
          <w:szCs w:val="22"/>
        </w:rPr>
        <w:t xml:space="preserve"> </w:t>
      </w:r>
    </w:p>
    <w:p w:rsidR="0052235D" w:rsidRPr="00BA5C48" w:rsidRDefault="0052235D" w:rsidP="0052235D">
      <w:pPr>
        <w:jc w:val="center"/>
        <w:rPr>
          <w:rFonts w:ascii="ScalaSans" w:hAnsi="ScalaSans"/>
          <w:b/>
          <w:bCs/>
          <w:i/>
          <w:iCs/>
          <w:szCs w:val="22"/>
        </w:rPr>
      </w:pPr>
      <w:r w:rsidRPr="00BA5C48">
        <w:rPr>
          <w:rFonts w:ascii="ScalaSans" w:hAnsi="ScalaSans"/>
          <w:b/>
          <w:bCs/>
          <w:i/>
          <w:iCs/>
          <w:szCs w:val="22"/>
        </w:rPr>
        <w:t xml:space="preserve">- </w:t>
      </w:r>
      <w:r w:rsidR="00BA5C48" w:rsidRPr="00BA5C48">
        <w:rPr>
          <w:rFonts w:ascii="ScalaSans" w:hAnsi="ScalaSans"/>
          <w:b/>
          <w:bCs/>
          <w:i/>
          <w:iCs/>
          <w:szCs w:val="22"/>
        </w:rPr>
        <w:t>Uma visão de diferentes regiões</w:t>
      </w:r>
      <w:r w:rsidRPr="00BA5C48">
        <w:rPr>
          <w:rFonts w:ascii="ScalaSans" w:hAnsi="ScalaSans"/>
          <w:b/>
          <w:bCs/>
          <w:i/>
          <w:iCs/>
          <w:szCs w:val="22"/>
        </w:rPr>
        <w:t xml:space="preserve"> </w:t>
      </w:r>
    </w:p>
    <w:p w:rsidR="0052235D" w:rsidRPr="00BA5C48" w:rsidRDefault="0052235D" w:rsidP="0052235D">
      <w:pPr>
        <w:jc w:val="center"/>
        <w:rPr>
          <w:rFonts w:ascii="ScalaSans" w:hAnsi="ScalaSans"/>
          <w:b/>
          <w:bCs/>
          <w:i/>
          <w:iCs/>
          <w:sz w:val="20"/>
          <w:szCs w:val="22"/>
        </w:rPr>
      </w:pPr>
    </w:p>
    <w:p w:rsidR="0052235D" w:rsidRPr="00BA5C48" w:rsidRDefault="0052235D" w:rsidP="0052235D">
      <w:pPr>
        <w:jc w:val="center"/>
        <w:rPr>
          <w:rFonts w:ascii="ScalaSans" w:hAnsi="ScalaSans"/>
          <w:b/>
          <w:bCs/>
          <w:szCs w:val="22"/>
        </w:rPr>
      </w:pPr>
      <w:r w:rsidRPr="00BA5C48">
        <w:rPr>
          <w:rFonts w:ascii="ScalaSans" w:hAnsi="ScalaSans"/>
          <w:b/>
          <w:bCs/>
          <w:iCs/>
          <w:szCs w:val="22"/>
        </w:rPr>
        <w:t>Lisboa</w:t>
      </w:r>
      <w:r w:rsidRPr="00BA5C48">
        <w:rPr>
          <w:rFonts w:ascii="ScalaSans" w:hAnsi="ScalaSans"/>
          <w:b/>
          <w:bCs/>
          <w:i/>
          <w:iCs/>
          <w:szCs w:val="22"/>
        </w:rPr>
        <w:t>,</w:t>
      </w:r>
      <w:r w:rsidRPr="00BA5C48">
        <w:rPr>
          <w:rFonts w:ascii="ScalaSans" w:hAnsi="ScalaSans"/>
          <w:b/>
          <w:bCs/>
          <w:iCs/>
          <w:szCs w:val="22"/>
        </w:rPr>
        <w:t xml:space="preserve"> 21-22</w:t>
      </w:r>
      <w:r w:rsidRPr="00BA5C48">
        <w:rPr>
          <w:rFonts w:ascii="ScalaSans" w:hAnsi="ScalaSans"/>
          <w:b/>
          <w:bCs/>
          <w:szCs w:val="22"/>
        </w:rPr>
        <w:t xml:space="preserve"> </w:t>
      </w:r>
      <w:r w:rsidR="00CA28DC">
        <w:rPr>
          <w:rFonts w:ascii="ScalaSans" w:hAnsi="ScalaSans"/>
          <w:b/>
          <w:bCs/>
          <w:szCs w:val="22"/>
        </w:rPr>
        <w:t>novembr</w:t>
      </w:r>
      <w:r w:rsidR="00BA5C48" w:rsidRPr="00BA5C48">
        <w:rPr>
          <w:rFonts w:ascii="ScalaSans" w:hAnsi="ScalaSans"/>
          <w:b/>
          <w:bCs/>
          <w:szCs w:val="22"/>
        </w:rPr>
        <w:t>o</w:t>
      </w:r>
      <w:r w:rsidRPr="00BA5C48">
        <w:rPr>
          <w:rFonts w:ascii="ScalaSans" w:hAnsi="ScalaSans"/>
          <w:b/>
          <w:bCs/>
          <w:szCs w:val="22"/>
        </w:rPr>
        <w:t xml:space="preserve"> 2019</w:t>
      </w:r>
    </w:p>
    <w:p w:rsidR="00770963" w:rsidRPr="00BA5C48" w:rsidRDefault="00770963" w:rsidP="00770963">
      <w:pPr>
        <w:tabs>
          <w:tab w:val="left" w:pos="1785"/>
          <w:tab w:val="left" w:pos="3000"/>
        </w:tabs>
        <w:jc w:val="center"/>
        <w:rPr>
          <w:rFonts w:ascii="ScalaSans" w:hAnsi="ScalaSans"/>
          <w:b/>
          <w:bCs/>
          <w:szCs w:val="28"/>
        </w:rPr>
      </w:pPr>
    </w:p>
    <w:p w:rsidR="0052235D" w:rsidRPr="00BA5C48" w:rsidRDefault="0052235D" w:rsidP="00770963">
      <w:pPr>
        <w:tabs>
          <w:tab w:val="left" w:pos="1785"/>
          <w:tab w:val="left" w:pos="3000"/>
        </w:tabs>
        <w:jc w:val="center"/>
        <w:rPr>
          <w:rFonts w:ascii="ScalaSans" w:hAnsi="ScalaSans"/>
          <w:b/>
          <w:bCs/>
          <w:szCs w:val="28"/>
        </w:rPr>
      </w:pPr>
    </w:p>
    <w:p w:rsidR="0052235D" w:rsidRPr="00BA5C48" w:rsidRDefault="0052235D" w:rsidP="00770963">
      <w:pPr>
        <w:tabs>
          <w:tab w:val="left" w:pos="1785"/>
          <w:tab w:val="left" w:pos="3000"/>
        </w:tabs>
        <w:jc w:val="center"/>
        <w:rPr>
          <w:rFonts w:ascii="ScalaSans" w:hAnsi="ScalaSans"/>
          <w:b/>
          <w:bCs/>
          <w:szCs w:val="28"/>
        </w:rPr>
      </w:pPr>
    </w:p>
    <w:p w:rsidR="00770963" w:rsidRPr="00153B37" w:rsidRDefault="00BA5C48" w:rsidP="00770963">
      <w:pPr>
        <w:numPr>
          <w:ilvl w:val="0"/>
          <w:numId w:val="2"/>
        </w:numPr>
        <w:rPr>
          <w:rFonts w:ascii="ScalaSans" w:hAnsi="ScalaSans"/>
          <w:b/>
          <w:sz w:val="22"/>
          <w:lang w:val="en-GB"/>
        </w:rPr>
      </w:pPr>
      <w:r>
        <w:rPr>
          <w:rFonts w:ascii="ScalaSans" w:hAnsi="ScalaSans"/>
          <w:b/>
          <w:color w:val="333399"/>
          <w:sz w:val="22"/>
          <w:lang w:val="en-GB"/>
        </w:rPr>
        <w:t>ANTECEDENTES DO SEMINÁRIO</w:t>
      </w:r>
    </w:p>
    <w:p w:rsidR="00770963" w:rsidRDefault="00770963" w:rsidP="00770963">
      <w:pPr>
        <w:jc w:val="center"/>
        <w:rPr>
          <w:rFonts w:ascii="ScalaSans" w:hAnsi="ScalaSans"/>
          <w:b/>
          <w:bCs/>
          <w:sz w:val="22"/>
        </w:rPr>
      </w:pPr>
    </w:p>
    <w:p w:rsidR="00770963" w:rsidRPr="00153B37" w:rsidRDefault="00770963" w:rsidP="00770963">
      <w:pPr>
        <w:jc w:val="center"/>
        <w:rPr>
          <w:rFonts w:ascii="ScalaSans" w:hAnsi="ScalaSans"/>
          <w:b/>
          <w:bCs/>
          <w:sz w:val="22"/>
        </w:rPr>
      </w:pPr>
    </w:p>
    <w:p w:rsidR="00BA5C48" w:rsidRPr="00BA5C48" w:rsidRDefault="00BA5C48" w:rsidP="00BA5C48">
      <w:pPr>
        <w:autoSpaceDE w:val="0"/>
        <w:autoSpaceDN w:val="0"/>
        <w:adjustRightInd w:val="0"/>
        <w:rPr>
          <w:rFonts w:ascii="ScalaSans" w:hAnsi="ScalaSans"/>
          <w:bCs/>
          <w:sz w:val="22"/>
        </w:rPr>
      </w:pP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Este seminário constitui a </w:t>
      </w:r>
      <w:r w:rsidRPr="00BA5C48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>primeira iniciativa conjunta</w:t>
      </w:r>
      <w:r>
        <w:rPr>
          <w:rFonts w:ascii="ScalaSans" w:eastAsia="Calibri" w:hAnsi="ScalaSans" w:cs="ScalaSans"/>
          <w:color w:val="1F497D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organizada no âmbito do Memorando de Entendimento celebrado entre a EUROSAI e a AFROSAI, sendo </w:t>
      </w:r>
      <w:r w:rsidR="00D7189D"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ambos 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os grupos regionais da organização mãe, INTOSAI. Neste seminário procurar-se-á fazer uma abordagem prática e técnica de um dos temas incluídos no quadro de cooperação EUROSAI-AFROSAI.</w:t>
      </w:r>
    </w:p>
    <w:p w:rsidR="00770963" w:rsidRPr="00BA5C48" w:rsidRDefault="00770963" w:rsidP="00770963">
      <w:pPr>
        <w:rPr>
          <w:rFonts w:ascii="ScalaSans" w:hAnsi="ScalaSans"/>
          <w:b/>
          <w:bCs/>
          <w:sz w:val="22"/>
        </w:rPr>
      </w:pPr>
    </w:p>
    <w:p w:rsidR="007C0F02" w:rsidRPr="00954634" w:rsidRDefault="007C0F02" w:rsidP="004418BB">
      <w:pPr>
        <w:autoSpaceDE w:val="0"/>
        <w:autoSpaceDN w:val="0"/>
        <w:adjustRightInd w:val="0"/>
        <w:rPr>
          <w:rFonts w:ascii="ScalaSans" w:hAnsi="ScalaSans"/>
          <w:bCs/>
          <w:sz w:val="22"/>
        </w:rPr>
      </w:pP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Com esta iniciativa</w:t>
      </w:r>
      <w:r w:rsidR="00373376"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,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 pretende-se partilhar práticas e experiências na área da </w:t>
      </w:r>
      <w:r w:rsidRPr="007C0F02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 xml:space="preserve">auditoria </w:t>
      </w:r>
      <w:r w:rsidR="00373376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>com</w:t>
      </w:r>
      <w:r w:rsidRPr="007C0F02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 xml:space="preserve"> vista </w:t>
      </w:r>
      <w:r w:rsidR="00373376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>a</w:t>
      </w:r>
      <w:r w:rsidRPr="007C0F02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>o</w:t>
      </w:r>
      <w:r w:rsidR="004418BB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 xml:space="preserve"> </w:t>
      </w:r>
      <w:r w:rsidRPr="007C0F02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>cumprimento da agenda 2030 da ONU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, e contribuir, simultaneamente, para alcançar metas, projetos e/ou</w:t>
      </w:r>
      <w:r w:rsidR="004418BB"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tarefas incluídas nos Planos Estratégicos da INTOSAI, AFROSAI e EUROSAI relativos aos Objetivos de</w:t>
      </w:r>
      <w:r w:rsidR="004418BB"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 </w:t>
      </w:r>
      <w:r w:rsidRPr="00954634"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Desenvolvimento Sustentável</w:t>
      </w:r>
      <w:r w:rsidR="00373376"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 (ODS)</w:t>
      </w:r>
      <w:r w:rsidRPr="00954634"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.</w:t>
      </w:r>
      <w:r w:rsidRPr="00954634">
        <w:rPr>
          <w:rFonts w:ascii="ScalaSans" w:hAnsi="ScalaSans"/>
          <w:bCs/>
          <w:sz w:val="22"/>
        </w:rPr>
        <w:t xml:space="preserve"> </w:t>
      </w:r>
    </w:p>
    <w:p w:rsidR="007C0F02" w:rsidRDefault="007C0F02" w:rsidP="007C0F02">
      <w:pPr>
        <w:rPr>
          <w:rFonts w:ascii="ScalaSans" w:hAnsi="ScalaSans"/>
          <w:bCs/>
          <w:sz w:val="22"/>
        </w:rPr>
      </w:pPr>
    </w:p>
    <w:p w:rsidR="00373376" w:rsidRPr="00954634" w:rsidRDefault="00373376" w:rsidP="00373376">
      <w:pPr>
        <w:autoSpaceDE w:val="0"/>
        <w:autoSpaceDN w:val="0"/>
        <w:adjustRightInd w:val="0"/>
        <w:rPr>
          <w:rFonts w:ascii="ScalaSans" w:hAnsi="ScalaSans"/>
          <w:bCs/>
          <w:sz w:val="22"/>
        </w:rPr>
      </w:pPr>
      <w:r>
        <w:rPr>
          <w:rFonts w:ascii="ScalaSans" w:eastAsia="Calibri" w:hAnsi="ScalaSans" w:cs="ScalaSans"/>
          <w:sz w:val="22"/>
          <w:szCs w:val="22"/>
          <w:lang w:eastAsia="pt-PT"/>
        </w:rPr>
        <w:t>Tendo Portugal colaborado na celebração desta cooperação, o Tribunal de Contas tem a honra de ser o anfitrião da primeira iniciativa conjunta, sobretudo quando se dedica a um tema crucial que tanto o Setor Público como as Instituições Superiores de Controlo estão interessadas em impulsionar, para um mundo</w:t>
      </w:r>
      <w:r w:rsidRPr="00373376">
        <w:rPr>
          <w:rFonts w:ascii="ScalaSans" w:eastAsia="Calibri" w:hAnsi="ScalaSans" w:cs="ScalaSans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sz w:val="22"/>
          <w:szCs w:val="22"/>
          <w:lang w:eastAsia="pt-PT"/>
        </w:rPr>
        <w:t>melhor.</w:t>
      </w:r>
    </w:p>
    <w:p w:rsidR="00770963" w:rsidRPr="00373376" w:rsidRDefault="00770963" w:rsidP="00770963">
      <w:pPr>
        <w:rPr>
          <w:rFonts w:ascii="ScalaSans" w:hAnsi="ScalaSans"/>
          <w:bCs/>
          <w:sz w:val="22"/>
        </w:rPr>
      </w:pPr>
    </w:p>
    <w:p w:rsidR="0094233F" w:rsidRDefault="0094233F" w:rsidP="0094233F">
      <w:pPr>
        <w:autoSpaceDE w:val="0"/>
        <w:autoSpaceDN w:val="0"/>
        <w:adjustRightInd w:val="0"/>
        <w:rPr>
          <w:rFonts w:ascii="ScalaSans" w:hAnsi="ScalaSans"/>
          <w:bCs/>
          <w:sz w:val="22"/>
        </w:rPr>
      </w:pP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Ao olharmos para os destaques do </w:t>
      </w:r>
      <w:r w:rsidRPr="002E5191">
        <w:rPr>
          <w:rFonts w:ascii="ScalaSans" w:eastAsia="Calibri" w:hAnsi="ScalaSans" w:cs="ScalaSans"/>
          <w:b/>
          <w:color w:val="1F497D"/>
          <w:sz w:val="23"/>
          <w:szCs w:val="23"/>
          <w:lang w:eastAsia="pt-PT"/>
        </w:rPr>
        <w:t xml:space="preserve">workshop </w:t>
      </w:r>
      <w:r w:rsidRPr="002E5191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 xml:space="preserve">de liderança e </w:t>
      </w:r>
      <w:proofErr w:type="spellStart"/>
      <w:r w:rsidRPr="002E5191">
        <w:rPr>
          <w:rFonts w:ascii="ScalaSans" w:eastAsia="Calibri" w:hAnsi="ScalaSans" w:cs="ScalaSans"/>
          <w:b/>
          <w:color w:val="1F497D"/>
          <w:sz w:val="23"/>
          <w:szCs w:val="23"/>
          <w:lang w:eastAsia="pt-PT"/>
        </w:rPr>
        <w:t>stakeholders</w:t>
      </w:r>
      <w:proofErr w:type="spellEnd"/>
      <w:r w:rsidRPr="002E5191">
        <w:rPr>
          <w:rFonts w:ascii="ScalaSans" w:eastAsia="Calibri" w:hAnsi="ScalaSans" w:cs="ScalaSans"/>
          <w:b/>
          <w:color w:val="1F497D"/>
          <w:sz w:val="23"/>
          <w:szCs w:val="23"/>
          <w:lang w:eastAsia="pt-PT"/>
        </w:rPr>
        <w:t xml:space="preserve"> </w:t>
      </w:r>
      <w:r w:rsidRPr="002E5191">
        <w:rPr>
          <w:rFonts w:ascii="ScalaSans" w:eastAsia="Calibri" w:hAnsi="ScalaSans" w:cs="ScalaSans"/>
          <w:b/>
          <w:color w:val="1F497D"/>
          <w:sz w:val="22"/>
          <w:szCs w:val="22"/>
          <w:lang w:eastAsia="pt-PT"/>
        </w:rPr>
        <w:t xml:space="preserve">da ISC em 2018 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organizado pela (IDI) Iniciativa para o Desenvolvimento da INTOSAI e pelo Departamento dos Assuntos Económicos e Sociais das Nações Unidas (DAESNU), sob o tema “Contribuições das Instituições Superiores de Controlo para os Objetivos de Desenvolvimento Sustentável”, podemos reconhecer que há um imenso espaço de debate, discussão e oportunidades de aprendizagem.</w:t>
      </w:r>
      <w:r w:rsidRPr="0094233F">
        <w:rPr>
          <w:rFonts w:ascii="ScalaSans" w:hAnsi="ScalaSans"/>
          <w:bCs/>
          <w:sz w:val="22"/>
        </w:rPr>
        <w:t xml:space="preserve"> </w:t>
      </w:r>
    </w:p>
    <w:p w:rsidR="00CA28DC" w:rsidRPr="008B7635" w:rsidRDefault="00CA28DC" w:rsidP="0094233F">
      <w:pPr>
        <w:pStyle w:val="Textodenotaderodap"/>
        <w:rPr>
          <w:rFonts w:ascii="ScalaSans" w:eastAsia="Times New Roman" w:hAnsi="ScalaSans"/>
          <w:bCs/>
          <w:sz w:val="22"/>
          <w:szCs w:val="24"/>
        </w:rPr>
      </w:pPr>
    </w:p>
    <w:p w:rsidR="00CA28DC" w:rsidRPr="00380B79" w:rsidRDefault="00CA28DC" w:rsidP="00CA28DC">
      <w:pPr>
        <w:autoSpaceDE w:val="0"/>
        <w:autoSpaceDN w:val="0"/>
        <w:adjustRightInd w:val="0"/>
        <w:jc w:val="left"/>
        <w:rPr>
          <w:rFonts w:ascii="ScalaSans" w:hAnsi="ScalaSans"/>
          <w:b/>
          <w:bCs/>
          <w:color w:val="17365D" w:themeColor="text2" w:themeShade="BF"/>
          <w:sz w:val="22"/>
        </w:rPr>
      </w:pPr>
      <w:r w:rsidRPr="00380B79">
        <w:rPr>
          <w:rFonts w:ascii="ScalaSans" w:hAnsi="ScalaSans"/>
          <w:b/>
          <w:bCs/>
          <w:color w:val="17365D" w:themeColor="text2" w:themeShade="BF"/>
          <w:sz w:val="22"/>
        </w:rPr>
        <w:t>Precisamos saber mais sobre:</w:t>
      </w:r>
    </w:p>
    <w:p w:rsidR="00BD6260" w:rsidRPr="00CA28DC" w:rsidRDefault="00BD6260" w:rsidP="00CA28DC">
      <w:pPr>
        <w:autoSpaceDE w:val="0"/>
        <w:autoSpaceDN w:val="0"/>
        <w:adjustRightInd w:val="0"/>
        <w:jc w:val="left"/>
        <w:rPr>
          <w:rFonts w:ascii="ScalaSans" w:hAnsi="ScalaSans"/>
          <w:b/>
          <w:bCs/>
          <w:color w:val="17365D" w:themeColor="text2" w:themeShade="BF"/>
          <w:sz w:val="22"/>
          <w:lang w:val="en-US"/>
        </w:rPr>
      </w:pPr>
    </w:p>
    <w:p w:rsidR="00CA28DC" w:rsidRPr="00CA28DC" w:rsidRDefault="00CA28DC" w:rsidP="003A7D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284" w:hanging="284"/>
        <w:jc w:val="left"/>
        <w:rPr>
          <w:rFonts w:ascii="ScalaSans" w:eastAsia="Calibri" w:hAnsi="ScalaSans" w:cs="ScalaSans"/>
          <w:color w:val="000000"/>
          <w:sz w:val="22"/>
          <w:szCs w:val="22"/>
        </w:rPr>
      </w:pPr>
      <w:r w:rsidRPr="00CA28DC">
        <w:rPr>
          <w:rFonts w:ascii="ScalaSans" w:eastAsia="Calibri" w:hAnsi="ScalaSans" w:cs="ScalaSans"/>
          <w:color w:val="000000"/>
          <w:sz w:val="22"/>
          <w:szCs w:val="22"/>
        </w:rPr>
        <w:t>o conhecimento decorrente das auditorias de preparação para os ODS (coerência e integração de</w:t>
      </w:r>
      <w:r>
        <w:rPr>
          <w:rFonts w:ascii="ScalaSans" w:eastAsia="Calibri" w:hAnsi="ScalaSans" w:cs="ScalaSans"/>
          <w:color w:val="000000"/>
          <w:sz w:val="22"/>
          <w:szCs w:val="22"/>
        </w:rPr>
        <w:t xml:space="preserve"> </w:t>
      </w:r>
      <w:r w:rsidRPr="00CA28DC">
        <w:rPr>
          <w:rFonts w:ascii="ScalaSans" w:eastAsia="Calibri" w:hAnsi="ScalaSans" w:cs="ScalaSans"/>
          <w:color w:val="000000"/>
          <w:sz w:val="22"/>
          <w:szCs w:val="22"/>
        </w:rPr>
        <w:t>políticas, meios de implementação, controlo e avaliação);</w:t>
      </w:r>
    </w:p>
    <w:p w:rsidR="00CA28DC" w:rsidRPr="00CA28DC" w:rsidRDefault="00CA28DC" w:rsidP="00BD6260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284" w:hanging="284"/>
        <w:rPr>
          <w:rFonts w:ascii="ScalaSans" w:eastAsia="Calibri" w:hAnsi="ScalaSans" w:cs="ScalaSans"/>
          <w:color w:val="000000"/>
          <w:sz w:val="22"/>
          <w:szCs w:val="22"/>
        </w:rPr>
      </w:pPr>
      <w:r w:rsidRPr="00CA28DC">
        <w:rPr>
          <w:rFonts w:ascii="ScalaSans" w:eastAsia="Calibri" w:hAnsi="ScalaSans" w:cs="ScalaSans" w:hint="eastAsia"/>
          <w:color w:val="000000"/>
          <w:sz w:val="22"/>
          <w:szCs w:val="22"/>
        </w:rPr>
        <w:t>l</w:t>
      </w:r>
      <w:r w:rsidRPr="00CA28DC">
        <w:rPr>
          <w:rFonts w:ascii="ScalaSans" w:eastAsia="Calibri" w:hAnsi="ScalaSans" w:cs="ScalaSans"/>
          <w:color w:val="000000"/>
          <w:sz w:val="22"/>
          <w:szCs w:val="22"/>
        </w:rPr>
        <w:t>ições aprendidas no processo de realização de auditorias de preparação dos ODS (impacto das auditorias dos ODS, demonstrando o papel das ISC, os recursos necessários para auditorias dos ODS, a informação disponível, a cooperação e colaboração entre as ISC, o envolvimento das partes interessadas, a comunicação em torno das auditorias dos ODS);</w:t>
      </w:r>
    </w:p>
    <w:p w:rsidR="00CA28DC" w:rsidRDefault="00CA28DC" w:rsidP="00CA28DC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284" w:hanging="284"/>
        <w:jc w:val="left"/>
        <w:rPr>
          <w:rFonts w:ascii="ScalaSans" w:eastAsia="Calibri" w:hAnsi="ScalaSans" w:cs="ScalaSans"/>
          <w:color w:val="000000"/>
          <w:sz w:val="22"/>
          <w:szCs w:val="22"/>
        </w:rPr>
      </w:pPr>
      <w:r>
        <w:rPr>
          <w:rFonts w:ascii="ScalaSans" w:eastAsia="Calibri" w:hAnsi="ScalaSans" w:cs="ScalaSans"/>
          <w:color w:val="000000"/>
          <w:sz w:val="22"/>
          <w:szCs w:val="22"/>
        </w:rPr>
        <w:t>os assuntos e problemas que surgem da auditoria dos ODS específicos;</w:t>
      </w:r>
    </w:p>
    <w:p w:rsidR="00770963" w:rsidRPr="00CA28DC" w:rsidRDefault="00CA28DC" w:rsidP="003A7D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ind w:left="284" w:hanging="284"/>
        <w:jc w:val="left"/>
        <w:rPr>
          <w:rFonts w:ascii="ScalaSans" w:hAnsi="ScalaSans"/>
          <w:bCs/>
          <w:sz w:val="22"/>
        </w:rPr>
      </w:pPr>
      <w:r w:rsidRPr="00CA28DC">
        <w:rPr>
          <w:rFonts w:ascii="ScalaSans" w:eastAsia="Calibri" w:hAnsi="ScalaSans" w:cs="ScalaSans"/>
          <w:color w:val="000000"/>
          <w:sz w:val="22"/>
          <w:szCs w:val="22"/>
        </w:rPr>
        <w:t>como avançar (por exemplo, promovendo a mudança estratégica da ISC, continuando a partilhar experiências e a desenvolver capacidades nas auditorias dos ODS, aprimorando os esforços de</w:t>
      </w:r>
      <w:r>
        <w:rPr>
          <w:rFonts w:ascii="ScalaSans" w:eastAsia="Calibri" w:hAnsi="ScalaSans" w:cs="ScalaSans"/>
          <w:color w:val="000000"/>
          <w:sz w:val="22"/>
          <w:szCs w:val="22"/>
        </w:rPr>
        <w:t xml:space="preserve"> </w:t>
      </w:r>
      <w:r w:rsidRPr="00CA28DC">
        <w:rPr>
          <w:rFonts w:ascii="ScalaSans" w:eastAsia="Calibri" w:hAnsi="ScalaSans" w:cs="ScalaSans"/>
          <w:color w:val="000000"/>
          <w:sz w:val="22"/>
          <w:szCs w:val="22"/>
        </w:rPr>
        <w:t>comunicação).</w:t>
      </w:r>
    </w:p>
    <w:p w:rsidR="00770963" w:rsidRPr="008B7635" w:rsidRDefault="00770963" w:rsidP="00770963">
      <w:pPr>
        <w:pStyle w:val="PargrafodaLista"/>
        <w:autoSpaceDE w:val="0"/>
        <w:autoSpaceDN w:val="0"/>
        <w:adjustRightInd w:val="0"/>
        <w:contextualSpacing w:val="0"/>
        <w:rPr>
          <w:rFonts w:ascii="ScalaSans" w:hAnsi="ScalaSans"/>
          <w:bCs/>
          <w:sz w:val="22"/>
        </w:rPr>
      </w:pPr>
      <w:r w:rsidRPr="008B7635">
        <w:rPr>
          <w:rFonts w:ascii="ScalaSans" w:hAnsi="ScalaSans"/>
          <w:bCs/>
          <w:sz w:val="22"/>
        </w:rPr>
        <w:br w:type="page"/>
      </w:r>
    </w:p>
    <w:p w:rsidR="00104C02" w:rsidRPr="00104C02" w:rsidRDefault="00770963" w:rsidP="003A7D04">
      <w:pPr>
        <w:numPr>
          <w:ilvl w:val="0"/>
          <w:numId w:val="2"/>
        </w:numPr>
        <w:rPr>
          <w:rFonts w:ascii="ScalaSans" w:hAnsi="ScalaSans"/>
          <w:b/>
          <w:color w:val="333399"/>
          <w:sz w:val="22"/>
          <w:lang w:val="en-GB"/>
        </w:rPr>
      </w:pPr>
      <w:r w:rsidRPr="00104C02">
        <w:rPr>
          <w:rFonts w:ascii="ScalaSans" w:hAnsi="ScalaSans"/>
          <w:b/>
          <w:color w:val="333399"/>
          <w:sz w:val="22"/>
          <w:lang w:val="en-GB"/>
        </w:rPr>
        <w:lastRenderedPageBreak/>
        <w:t>OBJETIV</w:t>
      </w:r>
      <w:r w:rsidR="00104C02" w:rsidRPr="00104C02">
        <w:rPr>
          <w:rFonts w:ascii="ScalaSans" w:hAnsi="ScalaSans"/>
          <w:b/>
          <w:color w:val="333399"/>
          <w:sz w:val="22"/>
          <w:lang w:val="en-GB"/>
        </w:rPr>
        <w:t>O</w:t>
      </w:r>
      <w:r w:rsidRPr="00104C02">
        <w:rPr>
          <w:rFonts w:ascii="ScalaSans" w:hAnsi="ScalaSans"/>
          <w:b/>
          <w:color w:val="333399"/>
          <w:sz w:val="22"/>
          <w:lang w:val="en-GB"/>
        </w:rPr>
        <w:t xml:space="preserve">S </w:t>
      </w:r>
      <w:r w:rsidR="00104C02" w:rsidRPr="00104C02">
        <w:rPr>
          <w:rFonts w:ascii="ScalaSans" w:hAnsi="ScalaSans"/>
          <w:b/>
          <w:color w:val="333399"/>
          <w:sz w:val="22"/>
          <w:lang w:val="en-GB"/>
        </w:rPr>
        <w:t>DO SEMINÁRIO</w:t>
      </w:r>
    </w:p>
    <w:p w:rsidR="00770963" w:rsidRPr="00153B37" w:rsidRDefault="00770963" w:rsidP="00770963">
      <w:pPr>
        <w:rPr>
          <w:rFonts w:ascii="ScalaSans" w:hAnsi="ScalaSans"/>
          <w:b/>
          <w:bCs/>
          <w:sz w:val="12"/>
          <w:lang w:val="en-GB"/>
        </w:rPr>
      </w:pPr>
    </w:p>
    <w:p w:rsidR="00FB4830" w:rsidRDefault="00FB4830" w:rsidP="00770963">
      <w:pPr>
        <w:rPr>
          <w:rFonts w:ascii="ScalaSans" w:hAnsi="ScalaSans"/>
          <w:sz w:val="22"/>
          <w:lang w:val="en-US"/>
        </w:rPr>
      </w:pPr>
    </w:p>
    <w:p w:rsidR="00FB4830" w:rsidRDefault="00FB4830" w:rsidP="00FB4830">
      <w:pPr>
        <w:autoSpaceDE w:val="0"/>
        <w:autoSpaceDN w:val="0"/>
        <w:adjustRightInd w:val="0"/>
        <w:rPr>
          <w:rFonts w:ascii="ScalaSans" w:eastAsia="Calibri" w:hAnsi="ScalaSans" w:cs="ScalaSans"/>
          <w:color w:val="000000"/>
          <w:sz w:val="22"/>
          <w:szCs w:val="22"/>
          <w:lang w:eastAsia="pt-PT"/>
        </w:rPr>
      </w:pP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No decurso deste seminário, os participantes refletirão sobre a </w:t>
      </w:r>
      <w:r w:rsidRPr="00780F3C">
        <w:rPr>
          <w:rFonts w:ascii="ScalaSans" w:hAnsi="ScalaSans"/>
          <w:b/>
          <w:bCs/>
          <w:color w:val="17365D" w:themeColor="text2" w:themeShade="BF"/>
          <w:sz w:val="22"/>
        </w:rPr>
        <w:t>experiência e as lições aprendidas</w:t>
      </w:r>
      <w:r>
        <w:rPr>
          <w:rFonts w:ascii="ScalaSans" w:eastAsia="Calibri" w:hAnsi="ScalaSans" w:cs="ScalaSans"/>
          <w:color w:val="1F497D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com a preparação da auditoria para a implementação dos ODS e também com a auditoria dos ODS específicos e apresentarão as conclusões, recomendações e relatórios relevantes da auditoria das Instituições Superiores de Controlo da AFROSAI e EUROSAI. Discussões e debates facilitarão também o entendimento e o diálogo mútuo entre as ISC e os </w:t>
      </w:r>
      <w:proofErr w:type="spellStart"/>
      <w:r w:rsidRPr="008B7635">
        <w:rPr>
          <w:rFonts w:ascii="ScalaSans" w:hAnsi="ScalaSans"/>
          <w:b/>
          <w:bCs/>
          <w:color w:val="17365D" w:themeColor="text2" w:themeShade="BF"/>
          <w:sz w:val="22"/>
        </w:rPr>
        <w:t>stakeholders</w:t>
      </w:r>
      <w:proofErr w:type="spellEnd"/>
      <w:r w:rsidRPr="008B7635">
        <w:rPr>
          <w:rFonts w:ascii="ScalaSans" w:hAnsi="ScalaSans"/>
          <w:b/>
          <w:bCs/>
          <w:color w:val="17365D" w:themeColor="text2" w:themeShade="BF"/>
          <w:sz w:val="22"/>
        </w:rPr>
        <w:t xml:space="preserve"> externos</w:t>
      </w:r>
      <w:r>
        <w:rPr>
          <w:rFonts w:ascii="ScalaSans" w:eastAsia="Calibri" w:hAnsi="ScalaSans" w:cs="ScalaSans"/>
          <w:b/>
          <w:color w:val="000000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em relação à implementação dos ODS e ao papel das ISC e identificarão as expectativas dos </w:t>
      </w:r>
      <w:proofErr w:type="spellStart"/>
      <w:r>
        <w:rPr>
          <w:rFonts w:ascii="ScalaSans" w:eastAsia="Calibri" w:hAnsi="ScalaSans" w:cs="ScalaSans"/>
          <w:color w:val="000000"/>
          <w:sz w:val="23"/>
          <w:szCs w:val="23"/>
          <w:lang w:eastAsia="pt-PT"/>
        </w:rPr>
        <w:t>stakeholders</w:t>
      </w:r>
      <w:proofErr w:type="spellEnd"/>
      <w:r>
        <w:rPr>
          <w:rFonts w:ascii="ScalaSans" w:eastAsia="Calibri" w:hAnsi="ScalaSans" w:cs="ScalaSans"/>
          <w:color w:val="000000"/>
          <w:sz w:val="23"/>
          <w:szCs w:val="23"/>
          <w:lang w:eastAsia="pt-PT"/>
        </w:rPr>
        <w:t xml:space="preserve"> 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face às contribuições das ISC para a Agenda 2030.</w:t>
      </w:r>
    </w:p>
    <w:p w:rsidR="00780F3C" w:rsidRPr="008B7635" w:rsidRDefault="00780F3C" w:rsidP="00780F3C">
      <w:pPr>
        <w:rPr>
          <w:rFonts w:ascii="Calibri" w:hAnsi="Calibri" w:cs="Calibri"/>
          <w:color w:val="1F497D"/>
          <w:lang w:eastAsia="en-GB"/>
        </w:rPr>
      </w:pPr>
    </w:p>
    <w:p w:rsidR="009940D3" w:rsidRDefault="009940D3" w:rsidP="009940D3">
      <w:pPr>
        <w:autoSpaceDE w:val="0"/>
        <w:autoSpaceDN w:val="0"/>
        <w:adjustRightInd w:val="0"/>
        <w:jc w:val="left"/>
        <w:rPr>
          <w:rFonts w:ascii="ScalaSans" w:eastAsia="Calibri" w:hAnsi="ScalaSans" w:cs="ScalaSans"/>
          <w:color w:val="000000"/>
          <w:sz w:val="22"/>
          <w:szCs w:val="22"/>
          <w:lang w:eastAsia="pt-PT"/>
        </w:rPr>
      </w:pP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Em particular, espera-se que o seminário atinja os seguintes objetivos:</w:t>
      </w:r>
    </w:p>
    <w:p w:rsidR="009940D3" w:rsidRPr="00541205" w:rsidRDefault="009940D3" w:rsidP="00541205">
      <w:pPr>
        <w:pStyle w:val="PargrafodaLista"/>
        <w:numPr>
          <w:ilvl w:val="0"/>
          <w:numId w:val="1"/>
        </w:numPr>
        <w:autoSpaceDE w:val="0"/>
        <w:autoSpaceDN w:val="0"/>
        <w:adjustRightInd w:val="0"/>
        <w:contextualSpacing w:val="0"/>
        <w:rPr>
          <w:rFonts w:ascii="ScalaSans" w:eastAsia="Calibri" w:hAnsi="ScalaSans" w:cs="ScalaSans"/>
          <w:color w:val="000000"/>
          <w:sz w:val="22"/>
          <w:szCs w:val="22"/>
        </w:rPr>
      </w:pPr>
      <w:r w:rsidRPr="00541205">
        <w:rPr>
          <w:rFonts w:ascii="ScalaSans" w:hAnsi="ScalaSans"/>
          <w:bCs/>
          <w:sz w:val="22"/>
        </w:rPr>
        <w:t>Aumentar</w:t>
      </w:r>
      <w:r w:rsidRPr="00541205">
        <w:rPr>
          <w:rFonts w:ascii="ScalaSans" w:eastAsia="Calibri" w:hAnsi="ScalaSans" w:cs="ScalaSans"/>
          <w:color w:val="000000"/>
          <w:sz w:val="22"/>
          <w:szCs w:val="22"/>
        </w:rPr>
        <w:t xml:space="preserve"> a consciencialização acerca da importância de haver uma </w:t>
      </w:r>
      <w:r w:rsidRPr="008B7635">
        <w:rPr>
          <w:rFonts w:ascii="ScalaSans" w:hAnsi="ScalaSans"/>
          <w:b/>
          <w:bCs/>
          <w:color w:val="17365D" w:themeColor="text2" w:themeShade="BF"/>
          <w:sz w:val="22"/>
          <w:lang w:eastAsia="en-US"/>
        </w:rPr>
        <w:t>perspetiva das diversas regiões</w:t>
      </w:r>
      <w:r w:rsidR="00541205">
        <w:rPr>
          <w:rFonts w:ascii="ScalaSans" w:eastAsia="Calibri" w:hAnsi="ScalaSans" w:cs="ScalaSans"/>
          <w:color w:val="1F497D"/>
          <w:sz w:val="22"/>
          <w:szCs w:val="22"/>
        </w:rPr>
        <w:t xml:space="preserve"> </w:t>
      </w:r>
      <w:r w:rsidRPr="00541205">
        <w:rPr>
          <w:rFonts w:ascii="ScalaSans" w:eastAsia="Calibri" w:hAnsi="ScalaSans" w:cs="ScalaSans"/>
          <w:color w:val="000000"/>
          <w:sz w:val="22"/>
          <w:szCs w:val="22"/>
        </w:rPr>
        <w:t>sobre o papel das ISC e a agenda da ONU para 2030;</w:t>
      </w:r>
    </w:p>
    <w:p w:rsidR="009940D3" w:rsidRPr="00541205" w:rsidRDefault="009940D3" w:rsidP="00541205">
      <w:pPr>
        <w:pStyle w:val="PargrafodaLista"/>
        <w:numPr>
          <w:ilvl w:val="0"/>
          <w:numId w:val="1"/>
        </w:numPr>
        <w:autoSpaceDE w:val="0"/>
        <w:autoSpaceDN w:val="0"/>
        <w:adjustRightInd w:val="0"/>
        <w:contextualSpacing w:val="0"/>
        <w:rPr>
          <w:rFonts w:ascii="ScalaSans" w:eastAsia="Calibri" w:hAnsi="ScalaSans" w:cs="ScalaSans"/>
          <w:color w:val="000000"/>
          <w:sz w:val="22"/>
          <w:szCs w:val="22"/>
        </w:rPr>
      </w:pPr>
      <w:r w:rsidRPr="00541205">
        <w:rPr>
          <w:rFonts w:ascii="ScalaSans" w:eastAsia="Calibri" w:hAnsi="ScalaSans" w:cs="ScalaSans"/>
          <w:color w:val="000000"/>
          <w:sz w:val="22"/>
          <w:szCs w:val="22"/>
        </w:rPr>
        <w:t xml:space="preserve">Ser capaz de estruturar uma </w:t>
      </w:r>
      <w:r w:rsidRPr="008B7635">
        <w:rPr>
          <w:rFonts w:ascii="ScalaSans" w:hAnsi="ScalaSans"/>
          <w:b/>
          <w:bCs/>
          <w:color w:val="17365D" w:themeColor="text2" w:themeShade="BF"/>
          <w:sz w:val="22"/>
          <w:lang w:eastAsia="en-US"/>
        </w:rPr>
        <w:t>abordagem de cooperação entre AFROSAI e a EUROSAI</w:t>
      </w:r>
      <w:r w:rsidRPr="00541205">
        <w:rPr>
          <w:rFonts w:ascii="ScalaSans" w:eastAsia="Calibri" w:hAnsi="ScalaSans" w:cs="ScalaSans"/>
          <w:color w:val="1F497D"/>
          <w:sz w:val="22"/>
          <w:szCs w:val="22"/>
        </w:rPr>
        <w:t xml:space="preserve"> </w:t>
      </w:r>
      <w:r w:rsidRPr="00541205">
        <w:rPr>
          <w:rFonts w:ascii="ScalaSans" w:eastAsia="Calibri" w:hAnsi="ScalaSans" w:cs="ScalaSans"/>
          <w:color w:val="000000"/>
          <w:sz w:val="22"/>
          <w:szCs w:val="22"/>
        </w:rPr>
        <w:t>para as auditorias</w:t>
      </w:r>
      <w:r w:rsidR="00541205" w:rsidRPr="00541205">
        <w:rPr>
          <w:rFonts w:ascii="ScalaSans" w:eastAsia="Calibri" w:hAnsi="ScalaSans" w:cs="ScalaSans"/>
          <w:color w:val="000000"/>
          <w:sz w:val="22"/>
          <w:szCs w:val="22"/>
        </w:rPr>
        <w:t xml:space="preserve"> </w:t>
      </w:r>
      <w:r w:rsidRPr="00541205">
        <w:rPr>
          <w:rFonts w:ascii="ScalaSans" w:eastAsia="Calibri" w:hAnsi="ScalaSans" w:cs="ScalaSans"/>
          <w:color w:val="000000"/>
          <w:sz w:val="22"/>
          <w:szCs w:val="22"/>
        </w:rPr>
        <w:t>de preparação e implementação dos ODS, com vista à construção da prioridade transversal 2 da</w:t>
      </w:r>
      <w:r w:rsidR="00541205" w:rsidRPr="00541205">
        <w:rPr>
          <w:rFonts w:ascii="ScalaSans" w:eastAsia="Calibri" w:hAnsi="ScalaSans" w:cs="ScalaSans"/>
          <w:color w:val="000000"/>
          <w:sz w:val="22"/>
          <w:szCs w:val="22"/>
        </w:rPr>
        <w:t xml:space="preserve"> </w:t>
      </w:r>
      <w:r w:rsidRPr="00541205">
        <w:rPr>
          <w:rFonts w:ascii="ScalaSans" w:eastAsia="Calibri" w:hAnsi="ScalaSans" w:cs="ScalaSans"/>
          <w:color w:val="000000"/>
          <w:sz w:val="22"/>
          <w:szCs w:val="22"/>
        </w:rPr>
        <w:t xml:space="preserve">INTOSAI: </w:t>
      </w:r>
      <w:r w:rsidRPr="00E7683C">
        <w:rPr>
          <w:rFonts w:ascii="ScalaSans" w:eastAsia="Calibri" w:hAnsi="ScalaSans" w:cs="ScalaSans"/>
          <w:i/>
          <w:color w:val="000000"/>
          <w:sz w:val="23"/>
          <w:szCs w:val="23"/>
        </w:rPr>
        <w:t>contribuir para o acompanhamento e a revisão dos ODS no contexto dos esforços para o</w:t>
      </w:r>
      <w:r w:rsidR="00541205" w:rsidRPr="00E7683C">
        <w:rPr>
          <w:rFonts w:ascii="ScalaSans" w:eastAsia="Calibri" w:hAnsi="ScalaSans" w:cs="ScalaSans"/>
          <w:i/>
          <w:color w:val="000000"/>
          <w:sz w:val="23"/>
          <w:szCs w:val="23"/>
        </w:rPr>
        <w:t xml:space="preserve"> </w:t>
      </w:r>
      <w:r w:rsidRPr="00E7683C">
        <w:rPr>
          <w:rFonts w:ascii="ScalaSans" w:eastAsia="Calibri" w:hAnsi="ScalaSans" w:cs="ScalaSans"/>
          <w:i/>
          <w:color w:val="000000"/>
          <w:sz w:val="23"/>
          <w:szCs w:val="23"/>
        </w:rPr>
        <w:t>desenvolvimento sustentável específico de cada nação, bem como dos mandatos individuais das ISC</w:t>
      </w:r>
      <w:r w:rsidRPr="00541205">
        <w:rPr>
          <w:rFonts w:ascii="ScalaSans" w:eastAsia="Calibri" w:hAnsi="ScalaSans" w:cs="ScalaSans"/>
          <w:color w:val="000000"/>
          <w:sz w:val="22"/>
          <w:szCs w:val="22"/>
        </w:rPr>
        <w:t>;</w:t>
      </w:r>
    </w:p>
    <w:p w:rsidR="009940D3" w:rsidRPr="00541205" w:rsidRDefault="009940D3" w:rsidP="00541205">
      <w:pPr>
        <w:pStyle w:val="PargrafodaLista"/>
        <w:numPr>
          <w:ilvl w:val="0"/>
          <w:numId w:val="1"/>
        </w:numPr>
        <w:autoSpaceDE w:val="0"/>
        <w:autoSpaceDN w:val="0"/>
        <w:adjustRightInd w:val="0"/>
        <w:contextualSpacing w:val="0"/>
        <w:rPr>
          <w:rFonts w:ascii="ScalaSans" w:eastAsia="Calibri" w:hAnsi="ScalaSans" w:cs="ScalaSans"/>
          <w:color w:val="000000"/>
          <w:sz w:val="22"/>
          <w:szCs w:val="22"/>
        </w:rPr>
      </w:pPr>
      <w:r w:rsidRPr="00541205">
        <w:rPr>
          <w:rFonts w:ascii="ScalaSans" w:eastAsia="Calibri" w:hAnsi="ScalaSans" w:cs="ScalaSans"/>
          <w:color w:val="000000"/>
          <w:sz w:val="22"/>
          <w:szCs w:val="22"/>
        </w:rPr>
        <w:t xml:space="preserve">Refletir sobre formas de </w:t>
      </w:r>
      <w:r w:rsidRPr="008B7635">
        <w:rPr>
          <w:rFonts w:ascii="ScalaSans" w:hAnsi="ScalaSans"/>
          <w:b/>
          <w:bCs/>
          <w:color w:val="17365D" w:themeColor="text2" w:themeShade="BF"/>
          <w:sz w:val="22"/>
          <w:lang w:eastAsia="en-US"/>
        </w:rPr>
        <w:t>desenvolver capacidade e conhecimento</w:t>
      </w:r>
      <w:r w:rsidRPr="00541205">
        <w:rPr>
          <w:rFonts w:ascii="ScalaSans" w:eastAsia="Calibri" w:hAnsi="ScalaSans" w:cs="ScalaSans"/>
          <w:color w:val="1F497D"/>
          <w:sz w:val="22"/>
          <w:szCs w:val="22"/>
        </w:rPr>
        <w:t xml:space="preserve"> </w:t>
      </w:r>
      <w:r w:rsidRPr="00541205">
        <w:rPr>
          <w:rFonts w:ascii="ScalaSans" w:eastAsia="Calibri" w:hAnsi="ScalaSans" w:cs="ScalaSans"/>
          <w:color w:val="000000"/>
          <w:sz w:val="22"/>
          <w:szCs w:val="22"/>
        </w:rPr>
        <w:t>relacionados com a preparação e</w:t>
      </w:r>
      <w:r w:rsidR="00541205">
        <w:rPr>
          <w:rFonts w:ascii="ScalaSans" w:eastAsia="Calibri" w:hAnsi="ScalaSans" w:cs="ScalaSans"/>
          <w:color w:val="000000"/>
          <w:sz w:val="22"/>
          <w:szCs w:val="22"/>
        </w:rPr>
        <w:t xml:space="preserve"> </w:t>
      </w:r>
      <w:r w:rsidRPr="00541205">
        <w:rPr>
          <w:rFonts w:ascii="ScalaSans" w:eastAsia="Calibri" w:hAnsi="ScalaSans" w:cs="ScalaSans"/>
          <w:color w:val="000000"/>
          <w:sz w:val="22"/>
          <w:szCs w:val="22"/>
        </w:rPr>
        <w:t>implementação dos ODS através da partilha de informações e experiências;</w:t>
      </w:r>
    </w:p>
    <w:p w:rsidR="00780F3C" w:rsidRPr="009940D3" w:rsidRDefault="009940D3" w:rsidP="009940D3">
      <w:pPr>
        <w:pStyle w:val="PargrafodaLista"/>
        <w:numPr>
          <w:ilvl w:val="0"/>
          <w:numId w:val="1"/>
        </w:numPr>
        <w:contextualSpacing w:val="0"/>
        <w:rPr>
          <w:rFonts w:ascii="Calibri" w:hAnsi="Calibri" w:cs="Calibri"/>
          <w:color w:val="1F497D"/>
          <w:lang w:eastAsia="en-GB"/>
        </w:rPr>
      </w:pPr>
      <w:r>
        <w:rPr>
          <w:rFonts w:ascii="ScalaSans" w:eastAsia="Calibri" w:hAnsi="ScalaSans" w:cs="ScalaSans"/>
          <w:color w:val="000000"/>
          <w:sz w:val="22"/>
          <w:szCs w:val="22"/>
        </w:rPr>
        <w:t xml:space="preserve">Aprender e </w:t>
      </w:r>
      <w:r w:rsidRPr="00C41E1C">
        <w:rPr>
          <w:rFonts w:ascii="ScalaSans" w:eastAsia="Calibri" w:hAnsi="ScalaSans" w:cs="ScalaSans"/>
          <w:b/>
          <w:color w:val="1F497D"/>
          <w:sz w:val="22"/>
          <w:szCs w:val="22"/>
        </w:rPr>
        <w:t>retirar conclusões</w:t>
      </w:r>
      <w:r>
        <w:rPr>
          <w:rFonts w:ascii="ScalaSans" w:eastAsia="Calibri" w:hAnsi="ScalaSans" w:cs="ScalaSans"/>
          <w:color w:val="1F497D"/>
          <w:sz w:val="22"/>
          <w:szCs w:val="22"/>
        </w:rPr>
        <w:t xml:space="preserve"> </w:t>
      </w:r>
      <w:r>
        <w:rPr>
          <w:rFonts w:ascii="ScalaSans" w:eastAsia="Calibri" w:hAnsi="ScalaSans" w:cs="ScalaSans"/>
          <w:color w:val="000000"/>
          <w:sz w:val="22"/>
          <w:szCs w:val="22"/>
        </w:rPr>
        <w:t>dessas experiências.</w:t>
      </w:r>
    </w:p>
    <w:p w:rsidR="00FB4830" w:rsidRPr="009940D3" w:rsidRDefault="00FB4830" w:rsidP="00FB4830">
      <w:pPr>
        <w:rPr>
          <w:rFonts w:ascii="ScalaSans" w:hAnsi="ScalaSans"/>
          <w:b/>
          <w:bCs/>
          <w:sz w:val="22"/>
        </w:rPr>
      </w:pPr>
    </w:p>
    <w:p w:rsidR="00770963" w:rsidRPr="008B7635" w:rsidRDefault="00770963" w:rsidP="00770963">
      <w:pPr>
        <w:pStyle w:val="PargrafodaLista"/>
        <w:contextualSpacing w:val="0"/>
        <w:rPr>
          <w:rFonts w:ascii="ScalaSans" w:hAnsi="ScalaSans"/>
          <w:sz w:val="22"/>
        </w:rPr>
      </w:pPr>
    </w:p>
    <w:p w:rsidR="00770963" w:rsidRPr="008B7635" w:rsidRDefault="00770963" w:rsidP="00770963">
      <w:pPr>
        <w:rPr>
          <w:rFonts w:ascii="ScalaSans" w:hAnsi="ScalaSans"/>
          <w:b/>
          <w:bCs/>
          <w:sz w:val="6"/>
        </w:rPr>
      </w:pPr>
    </w:p>
    <w:p w:rsidR="00770963" w:rsidRPr="00E7683C" w:rsidRDefault="00770963" w:rsidP="00770963">
      <w:pPr>
        <w:numPr>
          <w:ilvl w:val="0"/>
          <w:numId w:val="2"/>
        </w:numPr>
        <w:rPr>
          <w:rFonts w:ascii="ScalaSans" w:hAnsi="ScalaSans"/>
          <w:b/>
          <w:color w:val="333399"/>
          <w:sz w:val="22"/>
        </w:rPr>
      </w:pPr>
      <w:r w:rsidRPr="00E7683C">
        <w:rPr>
          <w:rFonts w:ascii="ScalaSans" w:hAnsi="ScalaSans"/>
          <w:b/>
          <w:color w:val="333399"/>
          <w:sz w:val="22"/>
        </w:rPr>
        <w:t>A</w:t>
      </w:r>
      <w:r w:rsidR="00E7683C" w:rsidRPr="00E7683C">
        <w:rPr>
          <w:rFonts w:ascii="ScalaSans" w:hAnsi="ScalaSans"/>
          <w:b/>
          <w:color w:val="333399"/>
          <w:sz w:val="22"/>
        </w:rPr>
        <w:t>BORDAGEM DO SEMINÁRIO</w:t>
      </w:r>
    </w:p>
    <w:p w:rsidR="00770963" w:rsidRPr="00E7683C" w:rsidRDefault="00770963" w:rsidP="00770963">
      <w:pPr>
        <w:rPr>
          <w:rFonts w:ascii="ScalaSans" w:hAnsi="ScalaSans"/>
          <w:b/>
          <w:bCs/>
          <w:sz w:val="14"/>
        </w:rPr>
      </w:pPr>
    </w:p>
    <w:p w:rsidR="00770963" w:rsidRPr="00153B37" w:rsidRDefault="00770963" w:rsidP="00770963">
      <w:pPr>
        <w:pStyle w:val="Default"/>
        <w:jc w:val="both"/>
        <w:rPr>
          <w:rFonts w:ascii="ScalaSans" w:hAnsi="ScalaSans"/>
          <w:sz w:val="14"/>
          <w:lang w:val="en-US"/>
        </w:rPr>
      </w:pPr>
    </w:p>
    <w:p w:rsidR="002D67A6" w:rsidRDefault="002D67A6" w:rsidP="00E4661B">
      <w:pPr>
        <w:autoSpaceDE w:val="0"/>
        <w:autoSpaceDN w:val="0"/>
        <w:adjustRightInd w:val="0"/>
        <w:rPr>
          <w:rFonts w:ascii="ScalaSans" w:eastAsia="Calibri" w:hAnsi="ScalaSans" w:cs="ScalaSans"/>
          <w:sz w:val="22"/>
          <w:szCs w:val="22"/>
          <w:lang w:eastAsia="pt-PT"/>
        </w:rPr>
      </w:pPr>
      <w:r>
        <w:rPr>
          <w:rFonts w:ascii="ScalaSans" w:eastAsia="Calibri" w:hAnsi="ScalaSans" w:cs="ScalaSans"/>
          <w:sz w:val="22"/>
          <w:szCs w:val="22"/>
          <w:lang w:eastAsia="pt-PT"/>
        </w:rPr>
        <w:t>O seminário combinará sessões plenárias gerais para contextualizar as questões, partilhar informações e</w:t>
      </w:r>
      <w:r w:rsidR="00E4661B">
        <w:rPr>
          <w:rFonts w:ascii="ScalaSans" w:eastAsia="Calibri" w:hAnsi="ScalaSans" w:cs="ScalaSans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sz w:val="22"/>
          <w:szCs w:val="22"/>
          <w:lang w:eastAsia="pt-PT"/>
        </w:rPr>
        <w:t>apresentar experiências com blocos interativos de forma a identificar problemas e discutir ideias e pontos</w:t>
      </w:r>
      <w:r w:rsidR="00E4661B">
        <w:rPr>
          <w:rFonts w:ascii="ScalaSans" w:eastAsia="Calibri" w:hAnsi="ScalaSans" w:cs="ScalaSans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sz w:val="22"/>
          <w:szCs w:val="22"/>
          <w:lang w:eastAsia="pt-PT"/>
        </w:rPr>
        <w:t>de vista.</w:t>
      </w:r>
    </w:p>
    <w:p w:rsidR="002D67A6" w:rsidRDefault="002D67A6" w:rsidP="00E4661B">
      <w:pPr>
        <w:autoSpaceDE w:val="0"/>
        <w:autoSpaceDN w:val="0"/>
        <w:adjustRightInd w:val="0"/>
        <w:rPr>
          <w:rFonts w:ascii="ScalaSans" w:eastAsia="Calibri" w:hAnsi="ScalaSans" w:cs="ScalaSans"/>
          <w:sz w:val="22"/>
          <w:szCs w:val="22"/>
          <w:lang w:eastAsia="pt-PT"/>
        </w:rPr>
      </w:pPr>
      <w:r>
        <w:rPr>
          <w:rFonts w:ascii="ScalaSans" w:eastAsia="Calibri" w:hAnsi="ScalaSans" w:cs="ScalaSans"/>
          <w:sz w:val="22"/>
          <w:szCs w:val="22"/>
          <w:lang w:eastAsia="pt-PT"/>
        </w:rPr>
        <w:t>Tendo em consideração os antecedentes e os objetivos, as ISC da AFROSAI e da EUROSAI são convidadas</w:t>
      </w:r>
      <w:r w:rsidR="00E4661B">
        <w:rPr>
          <w:rFonts w:ascii="ScalaSans" w:eastAsia="Calibri" w:hAnsi="ScalaSans" w:cs="ScalaSans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sz w:val="22"/>
          <w:szCs w:val="22"/>
          <w:lang w:eastAsia="pt-PT"/>
        </w:rPr>
        <w:t xml:space="preserve">a partilhar a sua experiência apresentando e discutindo casos. As Nações Unidas, o Comité de </w:t>
      </w:r>
      <w:r w:rsidR="00E4661B">
        <w:rPr>
          <w:rFonts w:ascii="ScalaSans" w:eastAsia="Calibri" w:hAnsi="ScalaSans" w:cs="ScalaSans"/>
          <w:sz w:val="22"/>
          <w:szCs w:val="22"/>
          <w:lang w:eastAsia="pt-PT"/>
        </w:rPr>
        <w:t>C</w:t>
      </w:r>
      <w:r>
        <w:rPr>
          <w:rFonts w:ascii="ScalaSans" w:eastAsia="Calibri" w:hAnsi="ScalaSans" w:cs="ScalaSans"/>
          <w:sz w:val="22"/>
          <w:szCs w:val="22"/>
          <w:lang w:eastAsia="pt-PT"/>
        </w:rPr>
        <w:t>apacitação</w:t>
      </w:r>
      <w:r w:rsidR="00E4661B">
        <w:rPr>
          <w:rFonts w:ascii="ScalaSans" w:eastAsia="Calibri" w:hAnsi="ScalaSans" w:cs="ScalaSans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sz w:val="22"/>
          <w:szCs w:val="22"/>
          <w:lang w:eastAsia="pt-PT"/>
        </w:rPr>
        <w:t>da INTOSAI (CC</w:t>
      </w:r>
      <w:r w:rsidR="00EF587F">
        <w:rPr>
          <w:rFonts w:ascii="ScalaSans" w:eastAsia="Calibri" w:hAnsi="ScalaSans" w:cs="ScalaSans"/>
          <w:sz w:val="22"/>
          <w:szCs w:val="22"/>
          <w:lang w:eastAsia="pt-PT"/>
        </w:rPr>
        <w:t>I</w:t>
      </w:r>
      <w:r>
        <w:rPr>
          <w:rFonts w:ascii="ScalaSans" w:eastAsia="Calibri" w:hAnsi="ScalaSans" w:cs="ScalaSans"/>
          <w:sz w:val="22"/>
          <w:szCs w:val="22"/>
          <w:lang w:eastAsia="pt-PT"/>
        </w:rPr>
        <w:t>) e a Iniciativa de Desenvolvimento da INTOSAI (IDI) são parceiros naturais desta</w:t>
      </w:r>
      <w:r w:rsidR="00E4661B">
        <w:rPr>
          <w:rFonts w:ascii="ScalaSans" w:eastAsia="Calibri" w:hAnsi="ScalaSans" w:cs="ScalaSans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sz w:val="22"/>
          <w:szCs w:val="22"/>
          <w:lang w:eastAsia="pt-PT"/>
        </w:rPr>
        <w:t>iniciativa. As experiências de outros grupos regionais da INTOSAI, com as suas extensas abordagens e</w:t>
      </w:r>
      <w:r w:rsidR="00E4661B">
        <w:rPr>
          <w:rFonts w:ascii="ScalaSans" w:eastAsia="Calibri" w:hAnsi="ScalaSans" w:cs="ScalaSans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sz w:val="22"/>
          <w:szCs w:val="22"/>
          <w:lang w:eastAsia="pt-PT"/>
        </w:rPr>
        <w:t>perspetivas nessa área</w:t>
      </w:r>
      <w:r w:rsidR="004F6604">
        <w:rPr>
          <w:rFonts w:ascii="ScalaSans" w:eastAsia="Calibri" w:hAnsi="ScalaSans" w:cs="ScalaSans"/>
          <w:sz w:val="22"/>
          <w:szCs w:val="22"/>
          <w:lang w:eastAsia="pt-PT"/>
        </w:rPr>
        <w:t>,</w:t>
      </w:r>
      <w:r>
        <w:rPr>
          <w:rFonts w:ascii="ScalaSans" w:eastAsia="Calibri" w:hAnsi="ScalaSans" w:cs="ScalaSans"/>
          <w:sz w:val="22"/>
          <w:szCs w:val="22"/>
          <w:lang w:eastAsia="pt-PT"/>
        </w:rPr>
        <w:t xml:space="preserve"> serão igualmente um valor acrescentado para o evento.</w:t>
      </w:r>
    </w:p>
    <w:p w:rsidR="002D67A6" w:rsidRPr="00E4661B" w:rsidRDefault="002D67A6" w:rsidP="00E4661B">
      <w:pPr>
        <w:autoSpaceDE w:val="0"/>
        <w:autoSpaceDN w:val="0"/>
        <w:adjustRightInd w:val="0"/>
        <w:rPr>
          <w:rFonts w:ascii="ScalaSans" w:eastAsia="Calibri" w:hAnsi="ScalaSans"/>
          <w:color w:val="000000"/>
          <w:sz w:val="22"/>
          <w:lang w:eastAsia="pt-PT"/>
        </w:rPr>
      </w:pPr>
      <w:r>
        <w:rPr>
          <w:rFonts w:ascii="ScalaSans" w:eastAsia="Calibri" w:hAnsi="ScalaSans" w:cs="ScalaSans"/>
          <w:sz w:val="22"/>
          <w:szCs w:val="22"/>
          <w:lang w:eastAsia="pt-PT"/>
        </w:rPr>
        <w:t>Importa ainda destacar a parceria com a organização das ISC dos países de língua portuguesa, sendo a</w:t>
      </w:r>
      <w:r w:rsidR="00E4661B">
        <w:rPr>
          <w:rFonts w:ascii="ScalaSans" w:eastAsia="Calibri" w:hAnsi="ScalaSans" w:cs="ScalaSans"/>
          <w:sz w:val="22"/>
          <w:szCs w:val="22"/>
          <w:lang w:eastAsia="pt-PT"/>
        </w:rPr>
        <w:t xml:space="preserve"> </w:t>
      </w:r>
      <w:r>
        <w:rPr>
          <w:rFonts w:ascii="ScalaSans" w:eastAsia="Calibri" w:hAnsi="ScalaSans" w:cs="ScalaSans"/>
          <w:sz w:val="22"/>
          <w:szCs w:val="22"/>
          <w:lang w:eastAsia="pt-PT"/>
        </w:rPr>
        <w:t>maioria da AFROSAI.</w:t>
      </w:r>
    </w:p>
    <w:p w:rsidR="00770963" w:rsidRPr="00E4661B" w:rsidRDefault="00770963" w:rsidP="00770963">
      <w:pPr>
        <w:rPr>
          <w:rFonts w:ascii="ScalaSans" w:eastAsia="Calibri" w:hAnsi="ScalaSans"/>
          <w:color w:val="000000"/>
          <w:sz w:val="14"/>
          <w:lang w:eastAsia="pt-PT"/>
        </w:rPr>
      </w:pPr>
    </w:p>
    <w:p w:rsidR="00770963" w:rsidRPr="00E4661B" w:rsidRDefault="00770963" w:rsidP="00770963">
      <w:pPr>
        <w:rPr>
          <w:rFonts w:ascii="ScalaSans" w:eastAsia="Calibri" w:hAnsi="ScalaSans"/>
          <w:color w:val="000000"/>
          <w:sz w:val="14"/>
          <w:lang w:eastAsia="pt-PT"/>
        </w:rPr>
      </w:pPr>
    </w:p>
    <w:p w:rsidR="00770963" w:rsidRDefault="002D67A6" w:rsidP="00770963">
      <w:pPr>
        <w:numPr>
          <w:ilvl w:val="0"/>
          <w:numId w:val="2"/>
        </w:numPr>
        <w:rPr>
          <w:rFonts w:ascii="ScalaSans" w:hAnsi="ScalaSans"/>
          <w:b/>
          <w:color w:val="333399"/>
          <w:sz w:val="22"/>
          <w:lang w:val="en-GB"/>
        </w:rPr>
      </w:pPr>
      <w:r>
        <w:rPr>
          <w:rFonts w:ascii="ScalaSans" w:hAnsi="ScalaSans"/>
          <w:b/>
          <w:color w:val="333399"/>
          <w:sz w:val="22"/>
          <w:lang w:val="en-GB"/>
        </w:rPr>
        <w:t>QUEM DEVE PARTICIPAR</w:t>
      </w:r>
    </w:p>
    <w:p w:rsidR="00770963" w:rsidRPr="00153B37" w:rsidRDefault="00770963" w:rsidP="00770963">
      <w:pPr>
        <w:ind w:left="360"/>
        <w:rPr>
          <w:rFonts w:ascii="ScalaSans" w:hAnsi="ScalaSans"/>
          <w:b/>
          <w:color w:val="333399"/>
          <w:sz w:val="22"/>
          <w:lang w:val="en-GB"/>
        </w:rPr>
      </w:pPr>
    </w:p>
    <w:p w:rsidR="00770963" w:rsidRPr="00153B37" w:rsidRDefault="00770963" w:rsidP="00770963">
      <w:pPr>
        <w:rPr>
          <w:rFonts w:ascii="ScalaSans" w:hAnsi="ScalaSans"/>
          <w:bCs/>
          <w:sz w:val="16"/>
          <w:lang w:val="en-US"/>
        </w:rPr>
      </w:pPr>
    </w:p>
    <w:p w:rsidR="0085314B" w:rsidRDefault="0085314B" w:rsidP="0096683D">
      <w:pPr>
        <w:autoSpaceDE w:val="0"/>
        <w:autoSpaceDN w:val="0"/>
        <w:adjustRightInd w:val="0"/>
        <w:rPr>
          <w:rFonts w:ascii="ScalaSans" w:eastAsia="Calibri" w:hAnsi="ScalaSans" w:cs="ScalaSans"/>
          <w:color w:val="000000"/>
          <w:sz w:val="22"/>
          <w:szCs w:val="22"/>
          <w:lang w:eastAsia="pt-PT"/>
        </w:rPr>
      </w:pP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O seminário destina-se a diversos funcionários das ISC, envolvidos no planeamento, gestão ou participação no trabalho de auditoria, o que inclui, por exemplo, </w:t>
      </w:r>
      <w:r w:rsidRPr="0085314B">
        <w:rPr>
          <w:rFonts w:ascii="ScalaSans" w:hAnsi="ScalaSans"/>
          <w:b/>
          <w:bCs/>
          <w:color w:val="17365D" w:themeColor="text2" w:themeShade="BF"/>
          <w:sz w:val="22"/>
        </w:rPr>
        <w:t>Presidente, Juízes Conselheiros, responsáveis máximos, gestores de topo e de nível intermédio e auditores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. </w:t>
      </w:r>
      <w:r w:rsidRPr="0096683D">
        <w:rPr>
          <w:rFonts w:ascii="ScalaSans" w:eastAsia="Calibri" w:hAnsi="ScalaSans" w:cs="ScalaSans"/>
          <w:b/>
          <w:color w:val="000000"/>
          <w:sz w:val="22"/>
          <w:szCs w:val="22"/>
          <w:lang w:eastAsia="pt-PT"/>
        </w:rPr>
        <w:t>Por se tratar de um evento de partilha de conhecimento,</w:t>
      </w:r>
      <w:r w:rsidR="0096683D">
        <w:rPr>
          <w:rFonts w:ascii="ScalaSans" w:eastAsia="Calibri" w:hAnsi="ScalaSans" w:cs="ScalaSans"/>
          <w:b/>
          <w:color w:val="000000"/>
          <w:sz w:val="22"/>
          <w:szCs w:val="22"/>
          <w:lang w:eastAsia="pt-PT"/>
        </w:rPr>
        <w:t xml:space="preserve"> </w:t>
      </w:r>
      <w:r w:rsidRPr="0096683D">
        <w:rPr>
          <w:rFonts w:ascii="ScalaSans" w:eastAsia="Calibri" w:hAnsi="ScalaSans" w:cs="ScalaSans"/>
          <w:b/>
          <w:color w:val="000000"/>
          <w:sz w:val="22"/>
          <w:szCs w:val="22"/>
          <w:lang w:eastAsia="pt-PT"/>
        </w:rPr>
        <w:t>é essencial que os participantes tenham um nível significativo de experiência neste campo ou que estejam</w:t>
      </w:r>
      <w:r w:rsidR="0096683D">
        <w:rPr>
          <w:rFonts w:ascii="ScalaSans" w:eastAsia="Calibri" w:hAnsi="ScalaSans" w:cs="ScalaSans"/>
          <w:b/>
          <w:color w:val="000000"/>
          <w:sz w:val="22"/>
          <w:szCs w:val="22"/>
          <w:lang w:eastAsia="pt-PT"/>
        </w:rPr>
        <w:t xml:space="preserve"> </w:t>
      </w:r>
      <w:r w:rsidRPr="0096683D">
        <w:rPr>
          <w:rFonts w:ascii="ScalaSans" w:eastAsia="Calibri" w:hAnsi="ScalaSans" w:cs="ScalaSans"/>
          <w:b/>
          <w:color w:val="000000"/>
          <w:sz w:val="22"/>
          <w:szCs w:val="22"/>
          <w:lang w:eastAsia="pt-PT"/>
        </w:rPr>
        <w:t>dispostos a aprofundar os seus conhecim</w:t>
      </w:r>
      <w:r w:rsidR="0096683D">
        <w:rPr>
          <w:rFonts w:ascii="ScalaSans" w:eastAsia="Calibri" w:hAnsi="ScalaSans" w:cs="ScalaSans"/>
          <w:b/>
          <w:color w:val="000000"/>
          <w:sz w:val="22"/>
          <w:szCs w:val="22"/>
          <w:lang w:eastAsia="pt-PT"/>
        </w:rPr>
        <w:t>entos e experiências no assunto.</w:t>
      </w:r>
    </w:p>
    <w:p w:rsidR="0085314B" w:rsidRPr="00451BE6" w:rsidRDefault="0085314B" w:rsidP="00451BE6">
      <w:pPr>
        <w:autoSpaceDE w:val="0"/>
        <w:autoSpaceDN w:val="0"/>
        <w:adjustRightInd w:val="0"/>
        <w:rPr>
          <w:rFonts w:ascii="ScalaSans" w:hAnsi="ScalaSans"/>
          <w:b/>
          <w:bCs/>
          <w:color w:val="17365D" w:themeColor="text2" w:themeShade="BF"/>
          <w:sz w:val="22"/>
        </w:rPr>
      </w:pP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 xml:space="preserve">Considerando a extensa adesão da EUROSAI e da AFROSAI, a ISC é convidada a ser representada por </w:t>
      </w:r>
      <w:r w:rsidRPr="00451BE6">
        <w:rPr>
          <w:rFonts w:ascii="ScalaSans" w:hAnsi="ScalaSans"/>
          <w:b/>
          <w:bCs/>
          <w:color w:val="17365D" w:themeColor="text2" w:themeShade="BF"/>
          <w:sz w:val="22"/>
        </w:rPr>
        <w:t>até</w:t>
      </w:r>
    </w:p>
    <w:p w:rsidR="0085314B" w:rsidRPr="0085314B" w:rsidRDefault="0085314B" w:rsidP="00451BE6">
      <w:pPr>
        <w:autoSpaceDE w:val="0"/>
        <w:autoSpaceDN w:val="0"/>
        <w:adjustRightInd w:val="0"/>
        <w:rPr>
          <w:rFonts w:ascii="ScalaSans" w:hAnsi="ScalaSans"/>
          <w:b/>
          <w:bCs/>
          <w:sz w:val="22"/>
          <w:szCs w:val="22"/>
        </w:rPr>
      </w:pPr>
      <w:r w:rsidRPr="00451BE6">
        <w:rPr>
          <w:rFonts w:ascii="ScalaSans" w:hAnsi="ScalaSans"/>
          <w:b/>
          <w:bCs/>
          <w:color w:val="17365D" w:themeColor="text2" w:themeShade="BF"/>
          <w:sz w:val="22"/>
        </w:rPr>
        <w:t>dois participantes neste evento</w:t>
      </w:r>
      <w:r>
        <w:rPr>
          <w:rFonts w:ascii="ScalaSans" w:eastAsia="Calibri" w:hAnsi="ScalaSans" w:cs="ScalaSans"/>
          <w:color w:val="000000"/>
          <w:sz w:val="22"/>
          <w:szCs w:val="22"/>
          <w:lang w:eastAsia="pt-PT"/>
        </w:rPr>
        <w:t>, devido ao limite de capacidade da sala de reuniões.</w:t>
      </w:r>
    </w:p>
    <w:sectPr w:rsidR="0085314B" w:rsidRPr="0085314B" w:rsidSect="00647CB8">
      <w:headerReference w:type="default" r:id="rId15"/>
      <w:footerReference w:type="default" r:id="rId16"/>
      <w:pgSz w:w="11906" w:h="16838" w:code="9"/>
      <w:pgMar w:top="3402" w:right="1080" w:bottom="1276" w:left="1080" w:header="993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A43" w:rsidRDefault="00D00A43" w:rsidP="009F5608">
      <w:r>
        <w:separator/>
      </w:r>
    </w:p>
  </w:endnote>
  <w:endnote w:type="continuationSeparator" w:id="0">
    <w:p w:rsidR="00D00A43" w:rsidRDefault="00D00A43" w:rsidP="009F5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alaSans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-nova-al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2474177"/>
      <w:docPartObj>
        <w:docPartGallery w:val="Page Numbers (Bottom of Page)"/>
        <w:docPartUnique/>
      </w:docPartObj>
    </w:sdtPr>
    <w:sdtEndPr/>
    <w:sdtContent>
      <w:p w:rsidR="00D450E8" w:rsidRDefault="00D450E8">
        <w:pPr>
          <w:pStyle w:val="Rodap"/>
          <w:jc w:val="center"/>
        </w:pPr>
        <w:r w:rsidRPr="00FF7278">
          <w:rPr>
            <w:rFonts w:ascii="ScalaSans" w:hAnsi="ScalaSans"/>
            <w:b/>
            <w:noProof/>
            <w:color w:val="173764"/>
            <w:sz w:val="14"/>
            <w:szCs w:val="14"/>
            <w:lang w:eastAsia="pt-PT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181439E2" wp14:editId="05A17A5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-163328</wp:posOffset>
                  </wp:positionV>
                  <wp:extent cx="6306371" cy="971550"/>
                  <wp:effectExtent l="0" t="0" r="0" b="0"/>
                  <wp:wrapNone/>
                  <wp:docPr id="11" name="Grupo 1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06371" cy="971550"/>
                            <a:chOff x="0" y="0"/>
                            <a:chExt cx="6306371" cy="971550"/>
                          </a:xfrm>
                        </wpg:grpSpPr>
                        <pic:pic xmlns:pic="http://schemas.openxmlformats.org/drawingml/2006/picture">
                          <pic:nvPicPr>
                            <pic:cNvPr id="3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31596" y="0"/>
                              <a:ext cx="1374775" cy="971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4775" cy="971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670B4026" id="Grupo 11" o:spid="_x0000_s1026" style="position:absolute;margin-left:3.75pt;margin-top:-12.85pt;width:496.55pt;height:76.5pt;z-index:251661312" coordsize="63063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3" o:spid="_x0000_s1027" type="#_x0000_t75" style="position:absolute;left:49315;width:13748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">
                    <v:imagedata r:id="rId3" o:title="" recolortarget="#203957 [1444]"/>
                    <v:path arrowok="t"/>
                  </v:shape>
                  <v:shape id="Imagem 4" o:spid="_x0000_s1028" type="#_x0000_t75" style="position:absolute;width:13747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">
                    <v:imagedata r:id="rId4" o:title="" recolortarget="#203957 [1444]"/>
                    <v:path arrowok="t"/>
                  </v:shape>
                </v:group>
              </w:pict>
            </mc:Fallback>
          </mc:AlternateContent>
        </w:r>
        <w:r>
          <w:rPr>
            <w:noProof/>
            <w:lang w:eastAsia="pt-PT"/>
          </w:rPr>
          <mc:AlternateContent>
            <mc:Choice Requires="wpg">
              <w:drawing>
                <wp:inline distT="0" distB="0" distL="0" distR="0" wp14:anchorId="47086BC1" wp14:editId="1D1289FE">
                  <wp:extent cx="418465" cy="221615"/>
                  <wp:effectExtent l="0" t="0" r="635" b="0"/>
                  <wp:docPr id="13" name="Grupo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14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450E8" w:rsidRDefault="00D450E8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024D5C" w:rsidRPr="00024D5C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5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6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47086BC1" id="Grupo 13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    <v:textbox inset="0,0,0,0">
                      <w:txbxContent>
                        <w:p w:rsidR="00D450E8" w:rsidRDefault="00D450E8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24D5C" w:rsidRPr="00024D5C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283951" w:rsidRDefault="00283951" w:rsidP="00B166A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8869827"/>
      <w:docPartObj>
        <w:docPartGallery w:val="Page Numbers (Bottom of Page)"/>
        <w:docPartUnique/>
      </w:docPartObj>
    </w:sdtPr>
    <w:sdtEndPr/>
    <w:sdtContent>
      <w:p w:rsidR="00C43831" w:rsidRDefault="00C43831">
        <w:pPr>
          <w:pStyle w:val="Rodap"/>
          <w:jc w:val="center"/>
        </w:pPr>
        <w:r w:rsidRPr="00FF7278">
          <w:rPr>
            <w:rFonts w:ascii="ScalaSans" w:hAnsi="ScalaSans"/>
            <w:b/>
            <w:noProof/>
            <w:color w:val="173764"/>
            <w:sz w:val="14"/>
            <w:szCs w:val="14"/>
            <w:lang w:eastAsia="pt-PT"/>
          </w:rPr>
          <mc:AlternateContent>
            <mc:Choice Requires="wpg">
              <w:drawing>
                <wp:anchor distT="0" distB="0" distL="114300" distR="114300" simplePos="0" relativeHeight="251665408" behindDoc="0" locked="0" layoutInCell="1" allowOverlap="1" wp14:anchorId="01D03EF2" wp14:editId="2D0B844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-163328</wp:posOffset>
                  </wp:positionV>
                  <wp:extent cx="6306371" cy="971550"/>
                  <wp:effectExtent l="0" t="0" r="0" b="0"/>
                  <wp:wrapNone/>
                  <wp:docPr id="5" name="Grupo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06371" cy="971550"/>
                            <a:chOff x="0" y="0"/>
                            <a:chExt cx="6306371" cy="971550"/>
                          </a:xfrm>
                        </wpg:grpSpPr>
                        <pic:pic xmlns:pic="http://schemas.openxmlformats.org/drawingml/2006/picture">
                          <pic:nvPicPr>
                            <pic:cNvPr id="6" name="Imagem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31596" y="0"/>
                              <a:ext cx="1374775" cy="971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4775" cy="9715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6176731B" id="Grupo 5" o:spid="_x0000_s1026" style="position:absolute;margin-left:3.75pt;margin-top:-12.85pt;width:496.55pt;height:76.5pt;z-index:251665408" coordsize="63063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6" o:spid="_x0000_s1027" type="#_x0000_t75" style="position:absolute;left:49315;width:13748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">
                    <v:imagedata r:id="rId3" o:title="" recolortarget="#203957 [1444]"/>
                    <v:path arrowok="t"/>
                  </v:shape>
                  <v:shape id="Imagem 7" o:spid="_x0000_s1028" type="#_x0000_t75" style="position:absolute;width:13747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">
                    <v:imagedata r:id="rId4" o:title="" recolortarget="#203957 [1444]"/>
                    <v:path arrowok="t"/>
                  </v:shape>
                </v:group>
              </w:pict>
            </mc:Fallback>
          </mc:AlternateContent>
        </w:r>
        <w:r>
          <w:rPr>
            <w:noProof/>
            <w:lang w:eastAsia="pt-PT"/>
          </w:rPr>
          <mc:AlternateContent>
            <mc:Choice Requires="wpg">
              <w:drawing>
                <wp:inline distT="0" distB="0" distL="0" distR="0" wp14:anchorId="2DDEAB1B" wp14:editId="5256F955">
                  <wp:extent cx="418465" cy="221615"/>
                  <wp:effectExtent l="0" t="0" r="635" b="0"/>
                  <wp:docPr id="9" name="Grupo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10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43831" w:rsidRDefault="00C43831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024D5C" w:rsidRPr="00024D5C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6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2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19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2DDEAB1B" id="Grupo 9" o:spid="_x0000_s1032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3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  <v:textbox inset="0,0,0,0">
                      <w:txbxContent>
                        <w:p w:rsidR="00C43831" w:rsidRDefault="00C43831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24D5C" w:rsidRPr="00024D5C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4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oval id="Oval 65" o:spid="_x0000_s1035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" fillcolor="#84a2c6" stroked="f"/>
                    <v:oval id="Oval 66" o:spid="_x0000_s1036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" fillcolor="#84a2c6" stroked="f"/>
                    <v:oval id="Oval 67" o:spid="_x0000_s1037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C43831" w:rsidRDefault="00C43831" w:rsidP="00B166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A43" w:rsidRDefault="00D00A43" w:rsidP="009F5608">
      <w:r>
        <w:separator/>
      </w:r>
    </w:p>
  </w:footnote>
  <w:footnote w:type="continuationSeparator" w:id="0">
    <w:p w:rsidR="00D00A43" w:rsidRDefault="00D00A43" w:rsidP="009F5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951" w:rsidRPr="00C55229" w:rsidRDefault="00C55229" w:rsidP="00C55229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837D41" wp14:editId="4068F25E">
          <wp:simplePos x="0" y="0"/>
          <wp:positionH relativeFrom="column">
            <wp:posOffset>-437322</wp:posOffset>
          </wp:positionH>
          <wp:positionV relativeFrom="paragraph">
            <wp:posOffset>-445908</wp:posOffset>
          </wp:positionV>
          <wp:extent cx="7038470" cy="1674368"/>
          <wp:effectExtent l="0" t="0" r="0" b="254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_A4_aprov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470" cy="1674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831" w:rsidRPr="00C55229" w:rsidRDefault="00C43831" w:rsidP="00C5522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1891845" wp14:editId="3375089A">
          <wp:simplePos x="0" y="0"/>
          <wp:positionH relativeFrom="column">
            <wp:posOffset>-437322</wp:posOffset>
          </wp:positionH>
          <wp:positionV relativeFrom="paragraph">
            <wp:posOffset>-445908</wp:posOffset>
          </wp:positionV>
          <wp:extent cx="7038470" cy="1674368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_A4_aprov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8470" cy="1674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22EA"/>
    <w:multiLevelType w:val="hybridMultilevel"/>
    <w:tmpl w:val="95C4FC70"/>
    <w:lvl w:ilvl="0" w:tplc="18E6A192">
      <w:start w:val="1"/>
      <w:numFmt w:val="bullet"/>
      <w:lvlText w:val=""/>
      <w:lvlJc w:val="left"/>
      <w:pPr>
        <w:ind w:left="682" w:hanging="360"/>
      </w:pPr>
      <w:rPr>
        <w:rFonts w:ascii="Wingdings" w:hAnsi="Wingdings" w:hint="default"/>
        <w:sz w:val="20"/>
      </w:rPr>
    </w:lvl>
    <w:lvl w:ilvl="1" w:tplc="0816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" w15:restartNumberingAfterBreak="0">
    <w:nsid w:val="08030D97"/>
    <w:multiLevelType w:val="hybridMultilevel"/>
    <w:tmpl w:val="2E3AE40C"/>
    <w:lvl w:ilvl="0" w:tplc="B83AF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50DB5"/>
    <w:multiLevelType w:val="hybridMultilevel"/>
    <w:tmpl w:val="3D729CAC"/>
    <w:lvl w:ilvl="0" w:tplc="D744D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A184C"/>
    <w:multiLevelType w:val="hybridMultilevel"/>
    <w:tmpl w:val="7E46BB0C"/>
    <w:lvl w:ilvl="0" w:tplc="D744D3E2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43A12EB5"/>
    <w:multiLevelType w:val="hybridMultilevel"/>
    <w:tmpl w:val="2E0A916C"/>
    <w:lvl w:ilvl="0" w:tplc="B83AF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F70A7"/>
    <w:multiLevelType w:val="hybridMultilevel"/>
    <w:tmpl w:val="FC7020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E3B44"/>
    <w:multiLevelType w:val="hybridMultilevel"/>
    <w:tmpl w:val="B1A82BE6"/>
    <w:lvl w:ilvl="0" w:tplc="E86E550E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  <w:color w:val="948A54" w:themeColor="background2" w:themeShade="80"/>
        <w:sz w:val="20"/>
      </w:rPr>
    </w:lvl>
    <w:lvl w:ilvl="1" w:tplc="08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5BC136DB"/>
    <w:multiLevelType w:val="hybridMultilevel"/>
    <w:tmpl w:val="04F6BD8C"/>
    <w:lvl w:ilvl="0" w:tplc="08160005">
      <w:start w:val="1"/>
      <w:numFmt w:val="bullet"/>
      <w:lvlText w:val=""/>
      <w:lvlJc w:val="left"/>
      <w:pPr>
        <w:ind w:left="39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abstractNum w:abstractNumId="8" w15:restartNumberingAfterBreak="0">
    <w:nsid w:val="6A2850A5"/>
    <w:multiLevelType w:val="hybridMultilevel"/>
    <w:tmpl w:val="022A6C54"/>
    <w:lvl w:ilvl="0" w:tplc="64AA6B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932EE5"/>
    <w:multiLevelType w:val="hybridMultilevel"/>
    <w:tmpl w:val="83165D58"/>
    <w:lvl w:ilvl="0" w:tplc="9722A1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333399"/>
      </w:rPr>
    </w:lvl>
    <w:lvl w:ilvl="1" w:tplc="566275C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color w:val="333399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72725DBC"/>
    <w:multiLevelType w:val="hybridMultilevel"/>
    <w:tmpl w:val="2BDAA268"/>
    <w:lvl w:ilvl="0" w:tplc="A44A332A">
      <w:numFmt w:val="bullet"/>
      <w:lvlText w:val="-"/>
      <w:lvlJc w:val="left"/>
      <w:pPr>
        <w:ind w:left="256" w:hanging="360"/>
      </w:pPr>
      <w:rPr>
        <w:rFonts w:ascii="ScalaSans" w:eastAsia="Times New Roman" w:hAnsi="ScalaSans" w:cs="Times New Roman" w:hint="default"/>
        <w:i/>
      </w:rPr>
    </w:lvl>
    <w:lvl w:ilvl="1" w:tplc="08160003" w:tentative="1">
      <w:start w:val="1"/>
      <w:numFmt w:val="bullet"/>
      <w:lvlText w:val="o"/>
      <w:lvlJc w:val="left"/>
      <w:pPr>
        <w:ind w:left="9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6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1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2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0"/>
  </w:num>
  <w:num w:numId="9">
    <w:abstractNumId w:val="3"/>
  </w:num>
  <w:num w:numId="10">
    <w:abstractNumId w:val="10"/>
  </w:num>
  <w:num w:numId="11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608"/>
    <w:rsid w:val="00000560"/>
    <w:rsid w:val="00002168"/>
    <w:rsid w:val="00002C5A"/>
    <w:rsid w:val="000041CB"/>
    <w:rsid w:val="00012889"/>
    <w:rsid w:val="00016B18"/>
    <w:rsid w:val="0002002A"/>
    <w:rsid w:val="00022CF4"/>
    <w:rsid w:val="000238C5"/>
    <w:rsid w:val="00024D5C"/>
    <w:rsid w:val="00030886"/>
    <w:rsid w:val="00034C06"/>
    <w:rsid w:val="0003516D"/>
    <w:rsid w:val="000368F2"/>
    <w:rsid w:val="00042686"/>
    <w:rsid w:val="00042956"/>
    <w:rsid w:val="0004352A"/>
    <w:rsid w:val="00046E48"/>
    <w:rsid w:val="00047859"/>
    <w:rsid w:val="000520E3"/>
    <w:rsid w:val="0005362A"/>
    <w:rsid w:val="00056238"/>
    <w:rsid w:val="00057DEA"/>
    <w:rsid w:val="00062B35"/>
    <w:rsid w:val="00067E3E"/>
    <w:rsid w:val="00070091"/>
    <w:rsid w:val="000710FB"/>
    <w:rsid w:val="00073DB2"/>
    <w:rsid w:val="00075A9B"/>
    <w:rsid w:val="00077B3C"/>
    <w:rsid w:val="0008233D"/>
    <w:rsid w:val="00083A12"/>
    <w:rsid w:val="0008482A"/>
    <w:rsid w:val="0008540E"/>
    <w:rsid w:val="0009036F"/>
    <w:rsid w:val="00091102"/>
    <w:rsid w:val="0009360A"/>
    <w:rsid w:val="00094752"/>
    <w:rsid w:val="000A0FDE"/>
    <w:rsid w:val="000B1CC6"/>
    <w:rsid w:val="000B41E9"/>
    <w:rsid w:val="000B752A"/>
    <w:rsid w:val="000C4E72"/>
    <w:rsid w:val="000C5EEE"/>
    <w:rsid w:val="000C7806"/>
    <w:rsid w:val="000D059F"/>
    <w:rsid w:val="000D2532"/>
    <w:rsid w:val="000D372E"/>
    <w:rsid w:val="000E2897"/>
    <w:rsid w:val="000E38FC"/>
    <w:rsid w:val="000E4AD1"/>
    <w:rsid w:val="000E58B3"/>
    <w:rsid w:val="000E7AA1"/>
    <w:rsid w:val="000E7EDC"/>
    <w:rsid w:val="000F2707"/>
    <w:rsid w:val="000F37EF"/>
    <w:rsid w:val="000F48DC"/>
    <w:rsid w:val="00104C02"/>
    <w:rsid w:val="00105476"/>
    <w:rsid w:val="001133B4"/>
    <w:rsid w:val="001161F9"/>
    <w:rsid w:val="00122971"/>
    <w:rsid w:val="001251DD"/>
    <w:rsid w:val="00126389"/>
    <w:rsid w:val="00127ACB"/>
    <w:rsid w:val="001352A3"/>
    <w:rsid w:val="0014222B"/>
    <w:rsid w:val="00144C6A"/>
    <w:rsid w:val="00144D5E"/>
    <w:rsid w:val="0014559B"/>
    <w:rsid w:val="00146366"/>
    <w:rsid w:val="00153B37"/>
    <w:rsid w:val="001607F3"/>
    <w:rsid w:val="001610CE"/>
    <w:rsid w:val="0016427D"/>
    <w:rsid w:val="0016549B"/>
    <w:rsid w:val="00170570"/>
    <w:rsid w:val="00176513"/>
    <w:rsid w:val="001777AB"/>
    <w:rsid w:val="00180219"/>
    <w:rsid w:val="001828B6"/>
    <w:rsid w:val="001833DC"/>
    <w:rsid w:val="0018443C"/>
    <w:rsid w:val="00186305"/>
    <w:rsid w:val="001940AF"/>
    <w:rsid w:val="001971A3"/>
    <w:rsid w:val="001A1622"/>
    <w:rsid w:val="001A4904"/>
    <w:rsid w:val="001A7561"/>
    <w:rsid w:val="001C1F0E"/>
    <w:rsid w:val="001C7652"/>
    <w:rsid w:val="001D058E"/>
    <w:rsid w:val="001D166E"/>
    <w:rsid w:val="001D2399"/>
    <w:rsid w:val="001D29E1"/>
    <w:rsid w:val="001D4275"/>
    <w:rsid w:val="001D4355"/>
    <w:rsid w:val="001D5623"/>
    <w:rsid w:val="001D5EA3"/>
    <w:rsid w:val="001D6AD8"/>
    <w:rsid w:val="001E219F"/>
    <w:rsid w:val="001E25BC"/>
    <w:rsid w:val="001E41B6"/>
    <w:rsid w:val="001E54EB"/>
    <w:rsid w:val="001E713D"/>
    <w:rsid w:val="001E7E12"/>
    <w:rsid w:val="001F4F3B"/>
    <w:rsid w:val="001F575A"/>
    <w:rsid w:val="002004CD"/>
    <w:rsid w:val="00204A46"/>
    <w:rsid w:val="00207333"/>
    <w:rsid w:val="0021220A"/>
    <w:rsid w:val="00212761"/>
    <w:rsid w:val="002170D1"/>
    <w:rsid w:val="002205A2"/>
    <w:rsid w:val="002209AF"/>
    <w:rsid w:val="0022275D"/>
    <w:rsid w:val="0022468A"/>
    <w:rsid w:val="00226037"/>
    <w:rsid w:val="00230668"/>
    <w:rsid w:val="00232F5A"/>
    <w:rsid w:val="00233F37"/>
    <w:rsid w:val="00240036"/>
    <w:rsid w:val="0024018C"/>
    <w:rsid w:val="0024157A"/>
    <w:rsid w:val="00241F1C"/>
    <w:rsid w:val="0024273B"/>
    <w:rsid w:val="00245144"/>
    <w:rsid w:val="002507FB"/>
    <w:rsid w:val="00252E2F"/>
    <w:rsid w:val="00253284"/>
    <w:rsid w:val="00253758"/>
    <w:rsid w:val="00254580"/>
    <w:rsid w:val="0025514A"/>
    <w:rsid w:val="002609BD"/>
    <w:rsid w:val="00260CC1"/>
    <w:rsid w:val="00260EB3"/>
    <w:rsid w:val="00261E3B"/>
    <w:rsid w:val="002622D1"/>
    <w:rsid w:val="00264270"/>
    <w:rsid w:val="0026508A"/>
    <w:rsid w:val="00270399"/>
    <w:rsid w:val="00271072"/>
    <w:rsid w:val="00274938"/>
    <w:rsid w:val="00276601"/>
    <w:rsid w:val="00280086"/>
    <w:rsid w:val="0028294F"/>
    <w:rsid w:val="00283951"/>
    <w:rsid w:val="00285C38"/>
    <w:rsid w:val="00287576"/>
    <w:rsid w:val="002876F4"/>
    <w:rsid w:val="0029128F"/>
    <w:rsid w:val="00297242"/>
    <w:rsid w:val="002A086A"/>
    <w:rsid w:val="002A0B8E"/>
    <w:rsid w:val="002A693B"/>
    <w:rsid w:val="002B08AF"/>
    <w:rsid w:val="002B0D22"/>
    <w:rsid w:val="002B5054"/>
    <w:rsid w:val="002B62A3"/>
    <w:rsid w:val="002B6E6E"/>
    <w:rsid w:val="002B6F24"/>
    <w:rsid w:val="002C1788"/>
    <w:rsid w:val="002C2352"/>
    <w:rsid w:val="002D0CD4"/>
    <w:rsid w:val="002D1FFF"/>
    <w:rsid w:val="002D2EB0"/>
    <w:rsid w:val="002D420D"/>
    <w:rsid w:val="002D67A6"/>
    <w:rsid w:val="002D6F21"/>
    <w:rsid w:val="002E0F38"/>
    <w:rsid w:val="002E255C"/>
    <w:rsid w:val="002E2653"/>
    <w:rsid w:val="002E2C46"/>
    <w:rsid w:val="002E365A"/>
    <w:rsid w:val="002E4BC4"/>
    <w:rsid w:val="002E5065"/>
    <w:rsid w:val="002E5191"/>
    <w:rsid w:val="002F11F0"/>
    <w:rsid w:val="00302182"/>
    <w:rsid w:val="00303319"/>
    <w:rsid w:val="0030332D"/>
    <w:rsid w:val="00303D70"/>
    <w:rsid w:val="00305677"/>
    <w:rsid w:val="0030588F"/>
    <w:rsid w:val="00306284"/>
    <w:rsid w:val="0031094B"/>
    <w:rsid w:val="00311C68"/>
    <w:rsid w:val="00313E43"/>
    <w:rsid w:val="003142FE"/>
    <w:rsid w:val="003146FF"/>
    <w:rsid w:val="00317482"/>
    <w:rsid w:val="003221B4"/>
    <w:rsid w:val="00323226"/>
    <w:rsid w:val="0032370D"/>
    <w:rsid w:val="00325717"/>
    <w:rsid w:val="0032688A"/>
    <w:rsid w:val="003304B3"/>
    <w:rsid w:val="00331922"/>
    <w:rsid w:val="00332633"/>
    <w:rsid w:val="003411E5"/>
    <w:rsid w:val="00341C9C"/>
    <w:rsid w:val="0034230D"/>
    <w:rsid w:val="00343729"/>
    <w:rsid w:val="003442BC"/>
    <w:rsid w:val="00344665"/>
    <w:rsid w:val="00345234"/>
    <w:rsid w:val="00345480"/>
    <w:rsid w:val="00346C9F"/>
    <w:rsid w:val="0035158E"/>
    <w:rsid w:val="00363272"/>
    <w:rsid w:val="00364882"/>
    <w:rsid w:val="00364ECC"/>
    <w:rsid w:val="00367D22"/>
    <w:rsid w:val="00373376"/>
    <w:rsid w:val="003739A9"/>
    <w:rsid w:val="003767A6"/>
    <w:rsid w:val="00377133"/>
    <w:rsid w:val="003772AA"/>
    <w:rsid w:val="00377C43"/>
    <w:rsid w:val="00380851"/>
    <w:rsid w:val="00380B79"/>
    <w:rsid w:val="00380E61"/>
    <w:rsid w:val="00383E50"/>
    <w:rsid w:val="003866EB"/>
    <w:rsid w:val="00387E7B"/>
    <w:rsid w:val="00391383"/>
    <w:rsid w:val="003941C9"/>
    <w:rsid w:val="00395CD1"/>
    <w:rsid w:val="003A3464"/>
    <w:rsid w:val="003A5218"/>
    <w:rsid w:val="003A6030"/>
    <w:rsid w:val="003A6BF7"/>
    <w:rsid w:val="003A6E90"/>
    <w:rsid w:val="003A7370"/>
    <w:rsid w:val="003A7D04"/>
    <w:rsid w:val="003B0A9F"/>
    <w:rsid w:val="003B24B1"/>
    <w:rsid w:val="003B7F15"/>
    <w:rsid w:val="003C0D11"/>
    <w:rsid w:val="003C195B"/>
    <w:rsid w:val="003C1A9E"/>
    <w:rsid w:val="003C1B33"/>
    <w:rsid w:val="003C1C51"/>
    <w:rsid w:val="003C54A6"/>
    <w:rsid w:val="003C611B"/>
    <w:rsid w:val="003D24F7"/>
    <w:rsid w:val="003D2552"/>
    <w:rsid w:val="003D3A6E"/>
    <w:rsid w:val="003D5B74"/>
    <w:rsid w:val="003E14E2"/>
    <w:rsid w:val="003E3958"/>
    <w:rsid w:val="003E39E5"/>
    <w:rsid w:val="003E44B0"/>
    <w:rsid w:val="003E4684"/>
    <w:rsid w:val="003E4F5A"/>
    <w:rsid w:val="003F2284"/>
    <w:rsid w:val="003F7E1B"/>
    <w:rsid w:val="0040024F"/>
    <w:rsid w:val="004006E7"/>
    <w:rsid w:val="00403B18"/>
    <w:rsid w:val="00403B34"/>
    <w:rsid w:val="00405B9D"/>
    <w:rsid w:val="00410107"/>
    <w:rsid w:val="0041087C"/>
    <w:rsid w:val="00410C5B"/>
    <w:rsid w:val="00413988"/>
    <w:rsid w:val="004202BD"/>
    <w:rsid w:val="00423C32"/>
    <w:rsid w:val="00425C6F"/>
    <w:rsid w:val="00433802"/>
    <w:rsid w:val="00434646"/>
    <w:rsid w:val="00434BCA"/>
    <w:rsid w:val="00434E6C"/>
    <w:rsid w:val="004418BB"/>
    <w:rsid w:val="00443E64"/>
    <w:rsid w:val="0045109D"/>
    <w:rsid w:val="00451B20"/>
    <w:rsid w:val="00451BE6"/>
    <w:rsid w:val="00452A6A"/>
    <w:rsid w:val="00454BED"/>
    <w:rsid w:val="00454D01"/>
    <w:rsid w:val="004564F4"/>
    <w:rsid w:val="00461851"/>
    <w:rsid w:val="00471FDD"/>
    <w:rsid w:val="00474A32"/>
    <w:rsid w:val="00474AC8"/>
    <w:rsid w:val="00474B33"/>
    <w:rsid w:val="00481C4A"/>
    <w:rsid w:val="00482957"/>
    <w:rsid w:val="00482E8A"/>
    <w:rsid w:val="004854E1"/>
    <w:rsid w:val="00486148"/>
    <w:rsid w:val="00487A7C"/>
    <w:rsid w:val="00490003"/>
    <w:rsid w:val="004904F6"/>
    <w:rsid w:val="00490DB1"/>
    <w:rsid w:val="00492646"/>
    <w:rsid w:val="004929B9"/>
    <w:rsid w:val="00497C06"/>
    <w:rsid w:val="004A2625"/>
    <w:rsid w:val="004A3FFB"/>
    <w:rsid w:val="004A4FC4"/>
    <w:rsid w:val="004A5694"/>
    <w:rsid w:val="004A5C11"/>
    <w:rsid w:val="004A68C8"/>
    <w:rsid w:val="004B155C"/>
    <w:rsid w:val="004B2B16"/>
    <w:rsid w:val="004B5889"/>
    <w:rsid w:val="004C08C3"/>
    <w:rsid w:val="004D11F8"/>
    <w:rsid w:val="004D11FF"/>
    <w:rsid w:val="004D3C8B"/>
    <w:rsid w:val="004D63D0"/>
    <w:rsid w:val="004D6DA9"/>
    <w:rsid w:val="004E049D"/>
    <w:rsid w:val="004E20F2"/>
    <w:rsid w:val="004E22DB"/>
    <w:rsid w:val="004E2776"/>
    <w:rsid w:val="004E73D7"/>
    <w:rsid w:val="004F0065"/>
    <w:rsid w:val="004F14E2"/>
    <w:rsid w:val="004F2E55"/>
    <w:rsid w:val="004F3758"/>
    <w:rsid w:val="004F3C07"/>
    <w:rsid w:val="004F5BCD"/>
    <w:rsid w:val="004F6604"/>
    <w:rsid w:val="00500C95"/>
    <w:rsid w:val="00505B44"/>
    <w:rsid w:val="005063F5"/>
    <w:rsid w:val="0051007E"/>
    <w:rsid w:val="00511640"/>
    <w:rsid w:val="00513015"/>
    <w:rsid w:val="0052186A"/>
    <w:rsid w:val="0052235D"/>
    <w:rsid w:val="0052275C"/>
    <w:rsid w:val="00523554"/>
    <w:rsid w:val="00523604"/>
    <w:rsid w:val="00523D6D"/>
    <w:rsid w:val="00525711"/>
    <w:rsid w:val="0052734A"/>
    <w:rsid w:val="0053352C"/>
    <w:rsid w:val="00540CF5"/>
    <w:rsid w:val="00541205"/>
    <w:rsid w:val="00541ACC"/>
    <w:rsid w:val="005423B7"/>
    <w:rsid w:val="005423E1"/>
    <w:rsid w:val="00542AA5"/>
    <w:rsid w:val="005512BF"/>
    <w:rsid w:val="00552B8D"/>
    <w:rsid w:val="00553F77"/>
    <w:rsid w:val="00562644"/>
    <w:rsid w:val="005677D0"/>
    <w:rsid w:val="00570E76"/>
    <w:rsid w:val="00572374"/>
    <w:rsid w:val="0057313D"/>
    <w:rsid w:val="0057382D"/>
    <w:rsid w:val="005744D0"/>
    <w:rsid w:val="00577A62"/>
    <w:rsid w:val="005802A1"/>
    <w:rsid w:val="0058247A"/>
    <w:rsid w:val="0058372E"/>
    <w:rsid w:val="005856E2"/>
    <w:rsid w:val="00585EEF"/>
    <w:rsid w:val="00586F00"/>
    <w:rsid w:val="00587ACE"/>
    <w:rsid w:val="00592D7B"/>
    <w:rsid w:val="00595B61"/>
    <w:rsid w:val="00596CEA"/>
    <w:rsid w:val="00596FF4"/>
    <w:rsid w:val="005A20AE"/>
    <w:rsid w:val="005A37FC"/>
    <w:rsid w:val="005A643F"/>
    <w:rsid w:val="005B51FC"/>
    <w:rsid w:val="005D437E"/>
    <w:rsid w:val="005D7BF6"/>
    <w:rsid w:val="005E1FA0"/>
    <w:rsid w:val="005E390C"/>
    <w:rsid w:val="005F2D69"/>
    <w:rsid w:val="00600787"/>
    <w:rsid w:val="00603C87"/>
    <w:rsid w:val="00604B16"/>
    <w:rsid w:val="00615B91"/>
    <w:rsid w:val="00616CF6"/>
    <w:rsid w:val="00616F34"/>
    <w:rsid w:val="0062240B"/>
    <w:rsid w:val="00623467"/>
    <w:rsid w:val="00631EC2"/>
    <w:rsid w:val="00633107"/>
    <w:rsid w:val="006360FA"/>
    <w:rsid w:val="00637F61"/>
    <w:rsid w:val="00645163"/>
    <w:rsid w:val="006455DB"/>
    <w:rsid w:val="006477A1"/>
    <w:rsid w:val="00647CB8"/>
    <w:rsid w:val="0065053B"/>
    <w:rsid w:val="006564B2"/>
    <w:rsid w:val="00660CD9"/>
    <w:rsid w:val="006622D3"/>
    <w:rsid w:val="00673890"/>
    <w:rsid w:val="00676D6B"/>
    <w:rsid w:val="0068106E"/>
    <w:rsid w:val="006878DE"/>
    <w:rsid w:val="00692573"/>
    <w:rsid w:val="00693B94"/>
    <w:rsid w:val="00695BEF"/>
    <w:rsid w:val="006977E6"/>
    <w:rsid w:val="006A20E4"/>
    <w:rsid w:val="006A2BE4"/>
    <w:rsid w:val="006A4A10"/>
    <w:rsid w:val="006B121B"/>
    <w:rsid w:val="006B4C9C"/>
    <w:rsid w:val="006B7597"/>
    <w:rsid w:val="006C473F"/>
    <w:rsid w:val="006C481B"/>
    <w:rsid w:val="006C681F"/>
    <w:rsid w:val="006D15A0"/>
    <w:rsid w:val="006D2344"/>
    <w:rsid w:val="006D4AE9"/>
    <w:rsid w:val="006E0084"/>
    <w:rsid w:val="006E0C80"/>
    <w:rsid w:val="006E37DC"/>
    <w:rsid w:val="006E6223"/>
    <w:rsid w:val="006F0472"/>
    <w:rsid w:val="006F48FA"/>
    <w:rsid w:val="006F4C0D"/>
    <w:rsid w:val="006F57EA"/>
    <w:rsid w:val="006F7A77"/>
    <w:rsid w:val="00702501"/>
    <w:rsid w:val="007057CA"/>
    <w:rsid w:val="007106BF"/>
    <w:rsid w:val="007108D3"/>
    <w:rsid w:val="00710D10"/>
    <w:rsid w:val="00712251"/>
    <w:rsid w:val="007138E3"/>
    <w:rsid w:val="0071539A"/>
    <w:rsid w:val="007225C5"/>
    <w:rsid w:val="007237EE"/>
    <w:rsid w:val="007253B3"/>
    <w:rsid w:val="00726C4F"/>
    <w:rsid w:val="0073034E"/>
    <w:rsid w:val="007318B1"/>
    <w:rsid w:val="00731D68"/>
    <w:rsid w:val="00736EF7"/>
    <w:rsid w:val="0073713C"/>
    <w:rsid w:val="00745AEE"/>
    <w:rsid w:val="0075037A"/>
    <w:rsid w:val="0075220A"/>
    <w:rsid w:val="00752698"/>
    <w:rsid w:val="007543B7"/>
    <w:rsid w:val="00754761"/>
    <w:rsid w:val="00754A1B"/>
    <w:rsid w:val="007554B3"/>
    <w:rsid w:val="00755F0D"/>
    <w:rsid w:val="00757302"/>
    <w:rsid w:val="00760A9E"/>
    <w:rsid w:val="00761A07"/>
    <w:rsid w:val="00762B9E"/>
    <w:rsid w:val="00762B9F"/>
    <w:rsid w:val="00770691"/>
    <w:rsid w:val="00770963"/>
    <w:rsid w:val="007731D7"/>
    <w:rsid w:val="00773802"/>
    <w:rsid w:val="00773DE9"/>
    <w:rsid w:val="00775393"/>
    <w:rsid w:val="00775BF0"/>
    <w:rsid w:val="00777348"/>
    <w:rsid w:val="00780F3C"/>
    <w:rsid w:val="00781A1E"/>
    <w:rsid w:val="00782216"/>
    <w:rsid w:val="007861B0"/>
    <w:rsid w:val="00786974"/>
    <w:rsid w:val="00786A35"/>
    <w:rsid w:val="00787A98"/>
    <w:rsid w:val="00790B37"/>
    <w:rsid w:val="00793C58"/>
    <w:rsid w:val="00794BE0"/>
    <w:rsid w:val="00797E28"/>
    <w:rsid w:val="007A09A8"/>
    <w:rsid w:val="007A0D47"/>
    <w:rsid w:val="007A1D98"/>
    <w:rsid w:val="007A205B"/>
    <w:rsid w:val="007A4259"/>
    <w:rsid w:val="007A728D"/>
    <w:rsid w:val="007B1C17"/>
    <w:rsid w:val="007B3433"/>
    <w:rsid w:val="007B49D7"/>
    <w:rsid w:val="007B5564"/>
    <w:rsid w:val="007B6585"/>
    <w:rsid w:val="007B669F"/>
    <w:rsid w:val="007C0F02"/>
    <w:rsid w:val="007C10DD"/>
    <w:rsid w:val="007C2BFA"/>
    <w:rsid w:val="007C3169"/>
    <w:rsid w:val="007D4526"/>
    <w:rsid w:val="007E2508"/>
    <w:rsid w:val="007F0260"/>
    <w:rsid w:val="007F090D"/>
    <w:rsid w:val="007F335C"/>
    <w:rsid w:val="007F6885"/>
    <w:rsid w:val="00803732"/>
    <w:rsid w:val="00804865"/>
    <w:rsid w:val="0080539E"/>
    <w:rsid w:val="0080570F"/>
    <w:rsid w:val="008069C1"/>
    <w:rsid w:val="00807CE8"/>
    <w:rsid w:val="00820FC5"/>
    <w:rsid w:val="008220A8"/>
    <w:rsid w:val="00822506"/>
    <w:rsid w:val="008267A0"/>
    <w:rsid w:val="008302F8"/>
    <w:rsid w:val="008314FC"/>
    <w:rsid w:val="0083447D"/>
    <w:rsid w:val="00841A88"/>
    <w:rsid w:val="00841D22"/>
    <w:rsid w:val="00844343"/>
    <w:rsid w:val="00844B4C"/>
    <w:rsid w:val="008451E1"/>
    <w:rsid w:val="0085314B"/>
    <w:rsid w:val="008548CF"/>
    <w:rsid w:val="008621F3"/>
    <w:rsid w:val="00862F64"/>
    <w:rsid w:val="00864F32"/>
    <w:rsid w:val="00876365"/>
    <w:rsid w:val="008764EF"/>
    <w:rsid w:val="008854B5"/>
    <w:rsid w:val="008856B1"/>
    <w:rsid w:val="00890174"/>
    <w:rsid w:val="0089106F"/>
    <w:rsid w:val="00894192"/>
    <w:rsid w:val="008A1531"/>
    <w:rsid w:val="008A1704"/>
    <w:rsid w:val="008B0D74"/>
    <w:rsid w:val="008B2055"/>
    <w:rsid w:val="008B4122"/>
    <w:rsid w:val="008B64EF"/>
    <w:rsid w:val="008B7635"/>
    <w:rsid w:val="008C17F7"/>
    <w:rsid w:val="008C20DB"/>
    <w:rsid w:val="008C4968"/>
    <w:rsid w:val="008C588D"/>
    <w:rsid w:val="008D3956"/>
    <w:rsid w:val="008D3F47"/>
    <w:rsid w:val="008E078E"/>
    <w:rsid w:val="008E17B9"/>
    <w:rsid w:val="008E5119"/>
    <w:rsid w:val="008E53B3"/>
    <w:rsid w:val="008E579E"/>
    <w:rsid w:val="008F0882"/>
    <w:rsid w:val="008F2425"/>
    <w:rsid w:val="008F34CC"/>
    <w:rsid w:val="008F70A4"/>
    <w:rsid w:val="00900804"/>
    <w:rsid w:val="00900B48"/>
    <w:rsid w:val="00901EF7"/>
    <w:rsid w:val="00902A13"/>
    <w:rsid w:val="00905588"/>
    <w:rsid w:val="00905916"/>
    <w:rsid w:val="00906279"/>
    <w:rsid w:val="00907D5E"/>
    <w:rsid w:val="00911856"/>
    <w:rsid w:val="00912BEE"/>
    <w:rsid w:val="00917977"/>
    <w:rsid w:val="009203D9"/>
    <w:rsid w:val="00920C44"/>
    <w:rsid w:val="009237F0"/>
    <w:rsid w:val="009263A3"/>
    <w:rsid w:val="00926F36"/>
    <w:rsid w:val="00927821"/>
    <w:rsid w:val="0093168E"/>
    <w:rsid w:val="00932974"/>
    <w:rsid w:val="00933669"/>
    <w:rsid w:val="00934183"/>
    <w:rsid w:val="00936D0C"/>
    <w:rsid w:val="00936D58"/>
    <w:rsid w:val="0094233F"/>
    <w:rsid w:val="00944EEA"/>
    <w:rsid w:val="00950141"/>
    <w:rsid w:val="009519E5"/>
    <w:rsid w:val="00954634"/>
    <w:rsid w:val="009551C8"/>
    <w:rsid w:val="00956E62"/>
    <w:rsid w:val="00961CC5"/>
    <w:rsid w:val="00962BB5"/>
    <w:rsid w:val="0096683D"/>
    <w:rsid w:val="009671BC"/>
    <w:rsid w:val="00971402"/>
    <w:rsid w:val="00972AFD"/>
    <w:rsid w:val="00973627"/>
    <w:rsid w:val="009818A8"/>
    <w:rsid w:val="0098226D"/>
    <w:rsid w:val="00983992"/>
    <w:rsid w:val="00986195"/>
    <w:rsid w:val="00987880"/>
    <w:rsid w:val="00990DC3"/>
    <w:rsid w:val="00991065"/>
    <w:rsid w:val="00991526"/>
    <w:rsid w:val="00992CA5"/>
    <w:rsid w:val="009940D3"/>
    <w:rsid w:val="00994E21"/>
    <w:rsid w:val="009A0C24"/>
    <w:rsid w:val="009A142B"/>
    <w:rsid w:val="009A20FF"/>
    <w:rsid w:val="009A4EB6"/>
    <w:rsid w:val="009B16CD"/>
    <w:rsid w:val="009B2EDF"/>
    <w:rsid w:val="009C1CE0"/>
    <w:rsid w:val="009C220F"/>
    <w:rsid w:val="009C3E16"/>
    <w:rsid w:val="009C72E0"/>
    <w:rsid w:val="009E1937"/>
    <w:rsid w:val="009E73D0"/>
    <w:rsid w:val="009E7CB1"/>
    <w:rsid w:val="009F1C91"/>
    <w:rsid w:val="009F302E"/>
    <w:rsid w:val="009F43DE"/>
    <w:rsid w:val="009F4FD9"/>
    <w:rsid w:val="009F5608"/>
    <w:rsid w:val="009F60D9"/>
    <w:rsid w:val="009F71E1"/>
    <w:rsid w:val="00A00086"/>
    <w:rsid w:val="00A04EAE"/>
    <w:rsid w:val="00A05C65"/>
    <w:rsid w:val="00A06266"/>
    <w:rsid w:val="00A12BC9"/>
    <w:rsid w:val="00A14589"/>
    <w:rsid w:val="00A158C5"/>
    <w:rsid w:val="00A21D0B"/>
    <w:rsid w:val="00A24EC3"/>
    <w:rsid w:val="00A25B1A"/>
    <w:rsid w:val="00A33490"/>
    <w:rsid w:val="00A34549"/>
    <w:rsid w:val="00A35BDF"/>
    <w:rsid w:val="00A368AA"/>
    <w:rsid w:val="00A37256"/>
    <w:rsid w:val="00A42DE2"/>
    <w:rsid w:val="00A4484F"/>
    <w:rsid w:val="00A451AE"/>
    <w:rsid w:val="00A45E5B"/>
    <w:rsid w:val="00A51B4A"/>
    <w:rsid w:val="00A52AA4"/>
    <w:rsid w:val="00A5633E"/>
    <w:rsid w:val="00A568CE"/>
    <w:rsid w:val="00A605B6"/>
    <w:rsid w:val="00A61B40"/>
    <w:rsid w:val="00A65C13"/>
    <w:rsid w:val="00A65DDB"/>
    <w:rsid w:val="00A66410"/>
    <w:rsid w:val="00A70290"/>
    <w:rsid w:val="00A71A3D"/>
    <w:rsid w:val="00A73AEF"/>
    <w:rsid w:val="00A76E80"/>
    <w:rsid w:val="00A805F4"/>
    <w:rsid w:val="00A80824"/>
    <w:rsid w:val="00A812BA"/>
    <w:rsid w:val="00A83D82"/>
    <w:rsid w:val="00A84AF5"/>
    <w:rsid w:val="00A936CE"/>
    <w:rsid w:val="00A9383C"/>
    <w:rsid w:val="00A95377"/>
    <w:rsid w:val="00AA2DBE"/>
    <w:rsid w:val="00AA326F"/>
    <w:rsid w:val="00AA3F78"/>
    <w:rsid w:val="00AA6A0B"/>
    <w:rsid w:val="00AA744F"/>
    <w:rsid w:val="00AB39FD"/>
    <w:rsid w:val="00AB7F91"/>
    <w:rsid w:val="00AC0DD0"/>
    <w:rsid w:val="00AC2D80"/>
    <w:rsid w:val="00AC37F0"/>
    <w:rsid w:val="00AC7119"/>
    <w:rsid w:val="00AD1359"/>
    <w:rsid w:val="00AD4117"/>
    <w:rsid w:val="00AD4393"/>
    <w:rsid w:val="00AD7291"/>
    <w:rsid w:val="00AE0596"/>
    <w:rsid w:val="00AE31D6"/>
    <w:rsid w:val="00AF24C2"/>
    <w:rsid w:val="00AF2AA6"/>
    <w:rsid w:val="00AF3D46"/>
    <w:rsid w:val="00B01ADC"/>
    <w:rsid w:val="00B023CB"/>
    <w:rsid w:val="00B07E63"/>
    <w:rsid w:val="00B125C2"/>
    <w:rsid w:val="00B12FA4"/>
    <w:rsid w:val="00B15067"/>
    <w:rsid w:val="00B166A5"/>
    <w:rsid w:val="00B20F36"/>
    <w:rsid w:val="00B21AE2"/>
    <w:rsid w:val="00B2282F"/>
    <w:rsid w:val="00B27912"/>
    <w:rsid w:val="00B41773"/>
    <w:rsid w:val="00B43FB6"/>
    <w:rsid w:val="00B442D4"/>
    <w:rsid w:val="00B44E7E"/>
    <w:rsid w:val="00B52517"/>
    <w:rsid w:val="00B530C4"/>
    <w:rsid w:val="00B53B94"/>
    <w:rsid w:val="00B56855"/>
    <w:rsid w:val="00B604AD"/>
    <w:rsid w:val="00B623E6"/>
    <w:rsid w:val="00B70D92"/>
    <w:rsid w:val="00B722FE"/>
    <w:rsid w:val="00B72FB1"/>
    <w:rsid w:val="00B74D81"/>
    <w:rsid w:val="00B750D9"/>
    <w:rsid w:val="00B753D2"/>
    <w:rsid w:val="00B81ACC"/>
    <w:rsid w:val="00B83E39"/>
    <w:rsid w:val="00B957C8"/>
    <w:rsid w:val="00B9631A"/>
    <w:rsid w:val="00B97283"/>
    <w:rsid w:val="00BA0D3F"/>
    <w:rsid w:val="00BA32F2"/>
    <w:rsid w:val="00BA5C48"/>
    <w:rsid w:val="00BA6280"/>
    <w:rsid w:val="00BB2203"/>
    <w:rsid w:val="00BB3264"/>
    <w:rsid w:val="00BB6EBB"/>
    <w:rsid w:val="00BC003D"/>
    <w:rsid w:val="00BC04D9"/>
    <w:rsid w:val="00BC17BA"/>
    <w:rsid w:val="00BC3EC6"/>
    <w:rsid w:val="00BC7632"/>
    <w:rsid w:val="00BD0A8F"/>
    <w:rsid w:val="00BD0ACE"/>
    <w:rsid w:val="00BD6260"/>
    <w:rsid w:val="00BD6552"/>
    <w:rsid w:val="00BE02A2"/>
    <w:rsid w:val="00BE122B"/>
    <w:rsid w:val="00BE7CC5"/>
    <w:rsid w:val="00C00175"/>
    <w:rsid w:val="00C00473"/>
    <w:rsid w:val="00C03510"/>
    <w:rsid w:val="00C040D2"/>
    <w:rsid w:val="00C045EA"/>
    <w:rsid w:val="00C04963"/>
    <w:rsid w:val="00C05E1C"/>
    <w:rsid w:val="00C10D63"/>
    <w:rsid w:val="00C113D5"/>
    <w:rsid w:val="00C12F31"/>
    <w:rsid w:val="00C14534"/>
    <w:rsid w:val="00C14AE0"/>
    <w:rsid w:val="00C150F9"/>
    <w:rsid w:val="00C15E7B"/>
    <w:rsid w:val="00C20685"/>
    <w:rsid w:val="00C21604"/>
    <w:rsid w:val="00C21FDD"/>
    <w:rsid w:val="00C24D4B"/>
    <w:rsid w:val="00C2518C"/>
    <w:rsid w:val="00C254BC"/>
    <w:rsid w:val="00C30B3A"/>
    <w:rsid w:val="00C31567"/>
    <w:rsid w:val="00C3156A"/>
    <w:rsid w:val="00C3602B"/>
    <w:rsid w:val="00C370B1"/>
    <w:rsid w:val="00C40BD1"/>
    <w:rsid w:val="00C41E1C"/>
    <w:rsid w:val="00C43831"/>
    <w:rsid w:val="00C46A38"/>
    <w:rsid w:val="00C50014"/>
    <w:rsid w:val="00C50925"/>
    <w:rsid w:val="00C5238E"/>
    <w:rsid w:val="00C52501"/>
    <w:rsid w:val="00C551FF"/>
    <w:rsid w:val="00C55229"/>
    <w:rsid w:val="00C55C4B"/>
    <w:rsid w:val="00C56ED6"/>
    <w:rsid w:val="00C57280"/>
    <w:rsid w:val="00C573AC"/>
    <w:rsid w:val="00C6061C"/>
    <w:rsid w:val="00C614BB"/>
    <w:rsid w:val="00C653EA"/>
    <w:rsid w:val="00C6624E"/>
    <w:rsid w:val="00C66CB4"/>
    <w:rsid w:val="00C66E8D"/>
    <w:rsid w:val="00C74BDD"/>
    <w:rsid w:val="00C86355"/>
    <w:rsid w:val="00CA00E6"/>
    <w:rsid w:val="00CA28DC"/>
    <w:rsid w:val="00CA321F"/>
    <w:rsid w:val="00CA554E"/>
    <w:rsid w:val="00CB3A56"/>
    <w:rsid w:val="00CB7F5C"/>
    <w:rsid w:val="00CC0B89"/>
    <w:rsid w:val="00CD511D"/>
    <w:rsid w:val="00CD7EB8"/>
    <w:rsid w:val="00CE0A6E"/>
    <w:rsid w:val="00CE4015"/>
    <w:rsid w:val="00CE526B"/>
    <w:rsid w:val="00CE5484"/>
    <w:rsid w:val="00CF1BB4"/>
    <w:rsid w:val="00CF5600"/>
    <w:rsid w:val="00D00A43"/>
    <w:rsid w:val="00D04700"/>
    <w:rsid w:val="00D062B3"/>
    <w:rsid w:val="00D07D83"/>
    <w:rsid w:val="00D12478"/>
    <w:rsid w:val="00D170F4"/>
    <w:rsid w:val="00D17B17"/>
    <w:rsid w:val="00D20273"/>
    <w:rsid w:val="00D20875"/>
    <w:rsid w:val="00D21737"/>
    <w:rsid w:val="00D24310"/>
    <w:rsid w:val="00D253B3"/>
    <w:rsid w:val="00D26FCF"/>
    <w:rsid w:val="00D36257"/>
    <w:rsid w:val="00D40004"/>
    <w:rsid w:val="00D43C0E"/>
    <w:rsid w:val="00D450E8"/>
    <w:rsid w:val="00D51D6E"/>
    <w:rsid w:val="00D5590A"/>
    <w:rsid w:val="00D57383"/>
    <w:rsid w:val="00D60260"/>
    <w:rsid w:val="00D60AA6"/>
    <w:rsid w:val="00D60BDE"/>
    <w:rsid w:val="00D64CC9"/>
    <w:rsid w:val="00D6519A"/>
    <w:rsid w:val="00D65596"/>
    <w:rsid w:val="00D66D04"/>
    <w:rsid w:val="00D679C9"/>
    <w:rsid w:val="00D7189D"/>
    <w:rsid w:val="00D74E49"/>
    <w:rsid w:val="00D75BB0"/>
    <w:rsid w:val="00D76556"/>
    <w:rsid w:val="00D76DAC"/>
    <w:rsid w:val="00D76E86"/>
    <w:rsid w:val="00D82467"/>
    <w:rsid w:val="00D842F7"/>
    <w:rsid w:val="00D85AF6"/>
    <w:rsid w:val="00D87B72"/>
    <w:rsid w:val="00D93172"/>
    <w:rsid w:val="00D93238"/>
    <w:rsid w:val="00D945EF"/>
    <w:rsid w:val="00DB07CE"/>
    <w:rsid w:val="00DB384E"/>
    <w:rsid w:val="00DB6B4C"/>
    <w:rsid w:val="00DB7448"/>
    <w:rsid w:val="00DC46EE"/>
    <w:rsid w:val="00DC70A9"/>
    <w:rsid w:val="00DD2DDE"/>
    <w:rsid w:val="00DD2FA2"/>
    <w:rsid w:val="00DE3238"/>
    <w:rsid w:val="00DE4419"/>
    <w:rsid w:val="00DE58E2"/>
    <w:rsid w:val="00DE5A69"/>
    <w:rsid w:val="00DF1D72"/>
    <w:rsid w:val="00DF1FE2"/>
    <w:rsid w:val="00DF4CDC"/>
    <w:rsid w:val="00DF645A"/>
    <w:rsid w:val="00DF703C"/>
    <w:rsid w:val="00DF78DF"/>
    <w:rsid w:val="00E0086E"/>
    <w:rsid w:val="00E01272"/>
    <w:rsid w:val="00E02035"/>
    <w:rsid w:val="00E0240B"/>
    <w:rsid w:val="00E04AE6"/>
    <w:rsid w:val="00E05440"/>
    <w:rsid w:val="00E061D5"/>
    <w:rsid w:val="00E0686E"/>
    <w:rsid w:val="00E06D8D"/>
    <w:rsid w:val="00E06F7F"/>
    <w:rsid w:val="00E2386F"/>
    <w:rsid w:val="00E247FF"/>
    <w:rsid w:val="00E2521F"/>
    <w:rsid w:val="00E4179A"/>
    <w:rsid w:val="00E4661B"/>
    <w:rsid w:val="00E4693E"/>
    <w:rsid w:val="00E474FE"/>
    <w:rsid w:val="00E514D9"/>
    <w:rsid w:val="00E51C73"/>
    <w:rsid w:val="00E52FC1"/>
    <w:rsid w:val="00E546DE"/>
    <w:rsid w:val="00E5492A"/>
    <w:rsid w:val="00E54EAC"/>
    <w:rsid w:val="00E55B54"/>
    <w:rsid w:val="00E55BF0"/>
    <w:rsid w:val="00E5627B"/>
    <w:rsid w:val="00E56BDD"/>
    <w:rsid w:val="00E57414"/>
    <w:rsid w:val="00E6226A"/>
    <w:rsid w:val="00E622E1"/>
    <w:rsid w:val="00E63B2B"/>
    <w:rsid w:val="00E66A42"/>
    <w:rsid w:val="00E7039A"/>
    <w:rsid w:val="00E72914"/>
    <w:rsid w:val="00E74704"/>
    <w:rsid w:val="00E7622C"/>
    <w:rsid w:val="00E76441"/>
    <w:rsid w:val="00E7683C"/>
    <w:rsid w:val="00E77423"/>
    <w:rsid w:val="00E7763E"/>
    <w:rsid w:val="00E77901"/>
    <w:rsid w:val="00E81131"/>
    <w:rsid w:val="00E82C97"/>
    <w:rsid w:val="00E8632F"/>
    <w:rsid w:val="00E9224B"/>
    <w:rsid w:val="00E933AB"/>
    <w:rsid w:val="00E9775D"/>
    <w:rsid w:val="00EA0E09"/>
    <w:rsid w:val="00EA2223"/>
    <w:rsid w:val="00EA542A"/>
    <w:rsid w:val="00EA5940"/>
    <w:rsid w:val="00EA5A26"/>
    <w:rsid w:val="00EA6F08"/>
    <w:rsid w:val="00EB1E7E"/>
    <w:rsid w:val="00EB3A53"/>
    <w:rsid w:val="00EB5C60"/>
    <w:rsid w:val="00EB7120"/>
    <w:rsid w:val="00EB73A7"/>
    <w:rsid w:val="00EB73C8"/>
    <w:rsid w:val="00EC1A26"/>
    <w:rsid w:val="00ED0509"/>
    <w:rsid w:val="00ED1616"/>
    <w:rsid w:val="00ED4E4C"/>
    <w:rsid w:val="00ED5CD8"/>
    <w:rsid w:val="00ED7B4B"/>
    <w:rsid w:val="00EE497D"/>
    <w:rsid w:val="00EE7A8F"/>
    <w:rsid w:val="00EF4291"/>
    <w:rsid w:val="00EF5130"/>
    <w:rsid w:val="00EF587F"/>
    <w:rsid w:val="00F00307"/>
    <w:rsid w:val="00F02BA2"/>
    <w:rsid w:val="00F031E7"/>
    <w:rsid w:val="00F04BA7"/>
    <w:rsid w:val="00F05A0D"/>
    <w:rsid w:val="00F1006E"/>
    <w:rsid w:val="00F111BD"/>
    <w:rsid w:val="00F1238B"/>
    <w:rsid w:val="00F1780B"/>
    <w:rsid w:val="00F2265F"/>
    <w:rsid w:val="00F258E5"/>
    <w:rsid w:val="00F26BC2"/>
    <w:rsid w:val="00F274E5"/>
    <w:rsid w:val="00F27503"/>
    <w:rsid w:val="00F343B0"/>
    <w:rsid w:val="00F41180"/>
    <w:rsid w:val="00F418E2"/>
    <w:rsid w:val="00F41F10"/>
    <w:rsid w:val="00F43D7C"/>
    <w:rsid w:val="00F5030A"/>
    <w:rsid w:val="00F5032A"/>
    <w:rsid w:val="00F512B5"/>
    <w:rsid w:val="00F52660"/>
    <w:rsid w:val="00F54938"/>
    <w:rsid w:val="00F54D8E"/>
    <w:rsid w:val="00F54E3C"/>
    <w:rsid w:val="00F57B13"/>
    <w:rsid w:val="00F57DBA"/>
    <w:rsid w:val="00F60FC0"/>
    <w:rsid w:val="00F61F56"/>
    <w:rsid w:val="00F64BC6"/>
    <w:rsid w:val="00F6577B"/>
    <w:rsid w:val="00F679A9"/>
    <w:rsid w:val="00F72B72"/>
    <w:rsid w:val="00F76078"/>
    <w:rsid w:val="00F77874"/>
    <w:rsid w:val="00F82A50"/>
    <w:rsid w:val="00F8325B"/>
    <w:rsid w:val="00F8749E"/>
    <w:rsid w:val="00F91219"/>
    <w:rsid w:val="00F923D9"/>
    <w:rsid w:val="00F9368A"/>
    <w:rsid w:val="00F94C25"/>
    <w:rsid w:val="00F96632"/>
    <w:rsid w:val="00FA0E2B"/>
    <w:rsid w:val="00FA4757"/>
    <w:rsid w:val="00FB0309"/>
    <w:rsid w:val="00FB0CCC"/>
    <w:rsid w:val="00FB3C37"/>
    <w:rsid w:val="00FB4830"/>
    <w:rsid w:val="00FB5657"/>
    <w:rsid w:val="00FC0EA9"/>
    <w:rsid w:val="00FC2ED1"/>
    <w:rsid w:val="00FC3C06"/>
    <w:rsid w:val="00FC62E6"/>
    <w:rsid w:val="00FC62F9"/>
    <w:rsid w:val="00FD1A73"/>
    <w:rsid w:val="00FD39CB"/>
    <w:rsid w:val="00FE064C"/>
    <w:rsid w:val="00FE1528"/>
    <w:rsid w:val="00FE5383"/>
    <w:rsid w:val="00FE57BB"/>
    <w:rsid w:val="00FF4E4F"/>
    <w:rsid w:val="00FF63D8"/>
    <w:rsid w:val="00FF66A4"/>
    <w:rsid w:val="00FF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8890CB"/>
  <w15:docId w15:val="{EE9790CC-4824-4B6A-8C28-0955B261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608"/>
    <w:pPr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9F5608"/>
    <w:pPr>
      <w:tabs>
        <w:tab w:val="center" w:pos="4252"/>
        <w:tab w:val="right" w:pos="8504"/>
      </w:tabs>
    </w:pPr>
    <w:rPr>
      <w:rFonts w:eastAsia="Calibri"/>
      <w:lang w:eastAsia="pt-PT"/>
    </w:rPr>
  </w:style>
  <w:style w:type="character" w:customStyle="1" w:styleId="CabealhoCarter">
    <w:name w:val="Cabeçalho Caráter"/>
    <w:link w:val="Cabealho"/>
    <w:uiPriority w:val="99"/>
    <w:rsid w:val="009F5608"/>
    <w:rPr>
      <w:rFonts w:ascii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rsid w:val="009F5608"/>
    <w:rPr>
      <w:rFonts w:ascii="Tahoma" w:eastAsia="Calibri" w:hAnsi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9F560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rsid w:val="009F5608"/>
    <w:pPr>
      <w:tabs>
        <w:tab w:val="center" w:pos="4252"/>
        <w:tab w:val="right" w:pos="8504"/>
      </w:tabs>
    </w:pPr>
    <w:rPr>
      <w:rFonts w:eastAsia="Calibri"/>
    </w:rPr>
  </w:style>
  <w:style w:type="character" w:customStyle="1" w:styleId="RodapCarter">
    <w:name w:val="Rodapé Caráter"/>
    <w:link w:val="Rodap"/>
    <w:uiPriority w:val="99"/>
    <w:rsid w:val="009F5608"/>
    <w:rPr>
      <w:rFonts w:ascii="Times New Roman" w:hAnsi="Times New Roman" w:cs="Times New Roman"/>
      <w:sz w:val="24"/>
      <w:szCs w:val="24"/>
    </w:rPr>
  </w:style>
  <w:style w:type="character" w:styleId="Hiperligao">
    <w:name w:val="Hyperlink"/>
    <w:uiPriority w:val="99"/>
    <w:rsid w:val="009F5608"/>
    <w:rPr>
      <w:color w:val="0000FF"/>
      <w:u w:val="single"/>
    </w:rPr>
  </w:style>
  <w:style w:type="table" w:styleId="Tabelacomgrelha">
    <w:name w:val="Table Grid"/>
    <w:basedOn w:val="Tabelanormal"/>
    <w:uiPriority w:val="99"/>
    <w:rsid w:val="009F560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uiPriority w:val="99"/>
    <w:semiHidden/>
    <w:rsid w:val="008C20DB"/>
    <w:rPr>
      <w:color w:val="808080"/>
    </w:rPr>
  </w:style>
  <w:style w:type="paragraph" w:styleId="PargrafodaLista">
    <w:name w:val="List Paragraph"/>
    <w:basedOn w:val="Normal"/>
    <w:uiPriority w:val="99"/>
    <w:qFormat/>
    <w:rsid w:val="00261E3B"/>
    <w:pPr>
      <w:ind w:left="720"/>
      <w:contextualSpacing/>
    </w:pPr>
    <w:rPr>
      <w:lang w:eastAsia="pt-PT"/>
    </w:rPr>
  </w:style>
  <w:style w:type="paragraph" w:styleId="Textodenotaderodap">
    <w:name w:val="footnote text"/>
    <w:basedOn w:val="Normal"/>
    <w:link w:val="TextodenotaderodapCarter"/>
    <w:uiPriority w:val="99"/>
    <w:semiHidden/>
    <w:rsid w:val="00261E3B"/>
    <w:pPr>
      <w:jc w:val="left"/>
    </w:pPr>
    <w:rPr>
      <w:rFonts w:ascii="Calibri" w:eastAsia="Calibri" w:hAnsi="Calibri"/>
      <w:sz w:val="20"/>
      <w:szCs w:val="20"/>
    </w:rPr>
  </w:style>
  <w:style w:type="character" w:customStyle="1" w:styleId="TextodenotaderodapCarter">
    <w:name w:val="Texto de nota de rodapé Caráter"/>
    <w:link w:val="Textodenotaderodap"/>
    <w:uiPriority w:val="99"/>
    <w:semiHidden/>
    <w:rsid w:val="00261E3B"/>
    <w:rPr>
      <w:lang w:eastAsia="en-US"/>
    </w:rPr>
  </w:style>
  <w:style w:type="character" w:styleId="Refdenotaderodap">
    <w:name w:val="footnote reference"/>
    <w:uiPriority w:val="99"/>
    <w:semiHidden/>
    <w:rsid w:val="00261E3B"/>
    <w:rPr>
      <w:vertAlign w:val="superscript"/>
    </w:rPr>
  </w:style>
  <w:style w:type="paragraph" w:customStyle="1" w:styleId="Default">
    <w:name w:val="Default"/>
    <w:rsid w:val="002609B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xt11">
    <w:name w:val="text11"/>
    <w:basedOn w:val="Normal"/>
    <w:rsid w:val="0026508A"/>
    <w:pPr>
      <w:spacing w:before="100" w:beforeAutospacing="1" w:after="100" w:afterAutospacing="1"/>
      <w:ind w:left="450"/>
      <w:jc w:val="left"/>
    </w:pPr>
    <w:rPr>
      <w:rFonts w:ascii="proxima-nova-alt" w:hAnsi="proxima-nova-alt"/>
      <w:color w:val="222222"/>
      <w:spacing w:val="8"/>
      <w:lang w:val="en-GB" w:eastAsia="en-GB"/>
    </w:rPr>
  </w:style>
  <w:style w:type="paragraph" w:styleId="HTMLpr-formatado">
    <w:name w:val="HTML Preformatted"/>
    <w:basedOn w:val="Normal"/>
    <w:link w:val="HTMLpr-formatadoCarter"/>
    <w:uiPriority w:val="99"/>
    <w:unhideWhenUsed/>
    <w:rsid w:val="007A72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rsid w:val="007A728D"/>
    <w:rPr>
      <w:rFonts w:ascii="Courier New" w:eastAsia="Times New Roman" w:hAnsi="Courier New" w:cs="Courier New"/>
    </w:rPr>
  </w:style>
  <w:style w:type="character" w:customStyle="1" w:styleId="tlid-translation">
    <w:name w:val="tlid-translation"/>
    <w:basedOn w:val="Tipodeletrapredefinidodopargrafo"/>
    <w:rsid w:val="00730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2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3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5553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1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71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9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33375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43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043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25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235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288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485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07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898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774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999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5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6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1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26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674212">
                                  <w:marLeft w:val="-1"/>
                                  <w:marRight w:val="-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5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7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56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1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4989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59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13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83524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629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86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6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885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981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219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241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043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436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8995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697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9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7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5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95148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890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16" Type="http://schemas.openxmlformats.org/officeDocument/2006/relationships/footer" Target="footer2.xml"/><Relationship Id="rId11" Type="http://schemas.openxmlformats.org/officeDocument/2006/relationships/footnotes" Target="footnotes.xml"/><Relationship Id="rId6" Type="http://schemas.openxmlformats.org/officeDocument/2006/relationships/customXml" Target="../customXml/item6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EDF7CA51E3374D9FA4D102273FB243" ma:contentTypeVersion="15" ma:contentTypeDescription="Criar um novo documento." ma:contentTypeScope="" ma:versionID="edec9143e3e30f1b7887b29f84b7adbf">
  <xsd:schema xmlns:xsd="http://www.w3.org/2001/XMLSchema" xmlns:xs="http://www.w3.org/2001/XMLSchema" xmlns:p="http://schemas.microsoft.com/office/2006/metadata/properties" xmlns:ns1="http://schemas.microsoft.com/sharepoint/v3" xmlns:ns2="b4be96da-69ff-438c-950f-3f3921697169" xmlns:ns3="b35aa516-8b0a-4138-9955-50e29acd6df1" xmlns:ns4="770e03b7-2e9f-49d8-9188-c0ecb9acbee3" xmlns:ns5="http://schemas.microsoft.com/sharepoint.v3" xmlns:ns6="3f5d445b-7927-406b-a8e8-a74f465592f6" targetNamespace="http://schemas.microsoft.com/office/2006/metadata/properties" ma:root="true" ma:fieldsID="1a8c2a1f9bb5cea64eb98cd0dcca125e" ns1:_="" ns2:_="" ns3:_="" ns4:_="" ns5:_="" ns6:_="">
    <xsd:import namespace="http://schemas.microsoft.com/sharepoint/v3"/>
    <xsd:import namespace="b4be96da-69ff-438c-950f-3f3921697169"/>
    <xsd:import namespace="b35aa516-8b0a-4138-9955-50e29acd6df1"/>
    <xsd:import namespace="770e03b7-2e9f-49d8-9188-c0ecb9acbee3"/>
    <xsd:import namespace="http://schemas.microsoft.com/sharepoint.v3"/>
    <xsd:import namespace="3f5d445b-7927-406b-a8e8-a74f465592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escri_x00e7__x00e3_o" minOccurs="0"/>
                <xsd:element ref="ns4:Descri_x00e7__x00e3_o_x0020_da_x0020_Pasta" minOccurs="0"/>
                <xsd:element ref="ns1:RoutingRuleDescription" minOccurs="0"/>
                <xsd:element ref="ns5:CategoryDescription" minOccurs="0"/>
                <xsd:element ref="ns6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3" nillable="true" ma:displayName="Descrição da Pasta" ma:description="Nova Pasta com descrição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96da-69ff-438c-950f-3f392169716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o ID do Documento" ma:description="O valor do ID do documento atribuído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gaçã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ersistente" ma:description="Manter ID ao adicionar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aa516-8b0a-4138-9955-50e29acd6df1" elementFormDefault="qualified">
    <xsd:import namespace="http://schemas.microsoft.com/office/2006/documentManagement/types"/>
    <xsd:import namespace="http://schemas.microsoft.com/office/infopath/2007/PartnerControls"/>
    <xsd:element name="Descri_x00e7__x00e3_o" ma:index="11" nillable="true" ma:displayName="Descrição do Ficheiro" ma:internalName="Descri_x00e7__x00e3_o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e03b7-2e9f-49d8-9188-c0ecb9acbee3" elementFormDefault="qualified">
    <xsd:import namespace="http://schemas.microsoft.com/office/2006/documentManagement/types"/>
    <xsd:import namespace="http://schemas.microsoft.com/office/infopath/2007/PartnerControls"/>
    <xsd:element name="Descri_x00e7__x00e3_o_x0020_da_x0020_Pasta" ma:index="12" nillable="true" ma:displayName="Descrição da Pasta" ma:internalName="Descri_x00e7__x00e3_o_x0020_da_x0020_Pas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4" nillable="true" ma:displayName="Descrição" ma:description="A utilizar na biblioteca personalizada (Documentos e Pastas)." ma:internalName="Category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d445b-7927-406b-a8e8-a74f465592f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988052b1-3acc-48e6-b629-feae917c74d7" ContentTypeId="0x0101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C2F14A9DDB47B16A08DF58D930DC" ma:contentTypeVersion="2" ma:contentTypeDescription="Create a new document." ma:contentTypeScope="" ma:versionID="fdbd63baad6a9635f4063588823eff26">
  <xsd:schema xmlns:xsd="http://www.w3.org/2001/XMLSchema" xmlns:xs="http://www.w3.org/2001/XMLSchema" xmlns:p="http://schemas.microsoft.com/office/2006/metadata/properties" xmlns:ns1="http://schemas.microsoft.com/sharepoint/v3" xmlns:ns2="030f58c6-c723-418f-8830-070dc5e1d8cc" targetNamespace="http://schemas.microsoft.com/office/2006/metadata/properties" ma:root="true" ma:fieldsID="6145ff93c31bfb1f52a2becaf932c8ca" ns1:_="" ns2:_="">
    <xsd:import namespace="http://schemas.microsoft.com/sharepoint/v3"/>
    <xsd:import namespace="030f58c6-c723-418f-8830-070dc5e1d8c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f58c6-c723-418f-8830-070dc5e1d8c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B9E3F-6941-47A7-9963-542F370969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be96da-69ff-438c-950f-3f3921697169"/>
    <ds:schemaRef ds:uri="b35aa516-8b0a-4138-9955-50e29acd6df1"/>
    <ds:schemaRef ds:uri="770e03b7-2e9f-49d8-9188-c0ecb9acbee3"/>
    <ds:schemaRef ds:uri="http://schemas.microsoft.com/sharepoint.v3"/>
    <ds:schemaRef ds:uri="3f5d445b-7927-406b-a8e8-a74f46559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AE7234-A078-4EAB-86D6-0F7C28C2F5F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E95C72B5-7F76-4B99-9543-8FC5D866F092}"/>
</file>

<file path=customXml/itemProps4.xml><?xml version="1.0" encoding="utf-8"?>
<ds:datastoreItem xmlns:ds="http://schemas.openxmlformats.org/officeDocument/2006/customXml" ds:itemID="{5F76DEE1-52A9-49FC-A341-213595B7B4E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F39009F-74A2-49C6-816A-59FF421D57EA}">
  <ds:schemaRefs>
    <ds:schemaRef ds:uri="http://schemas.microsoft.com/office/2006/metadata/properties"/>
    <ds:schemaRef ds:uri="http://schemas.microsoft.com/office/infopath/2007/PartnerControls"/>
    <ds:schemaRef ds:uri="770e03b7-2e9f-49d8-9188-c0ecb9acbee3"/>
    <ds:schemaRef ds:uri="b35aa516-8b0a-4138-9955-50e29acd6df1"/>
    <ds:schemaRef ds:uri="http://schemas.microsoft.com/sharepoint/v3"/>
    <ds:schemaRef ds:uri="http://schemas.microsoft.com/sharepoint.v3"/>
    <ds:schemaRef ds:uri="b4be96da-69ff-438c-950f-3f3921697169"/>
  </ds:schemaRefs>
</ds:datastoreItem>
</file>

<file path=customXml/itemProps6.xml><?xml version="1.0" encoding="utf-8"?>
<ds:datastoreItem xmlns:ds="http://schemas.openxmlformats.org/officeDocument/2006/customXml" ds:itemID="{E3B80115-C2D0-415B-B80B-60065A792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435B7823.dotm</Template>
  <TotalTime>6</TotalTime>
  <Pages>6</Pages>
  <Words>1609</Words>
  <Characters>8693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Trigo</dc:creator>
  <cp:keywords/>
  <dc:description/>
  <cp:lastModifiedBy>Helena Vitorino</cp:lastModifiedBy>
  <cp:revision>3</cp:revision>
  <cp:lastPrinted>2019-11-07T17:50:00Z</cp:lastPrinted>
  <dcterms:created xsi:type="dcterms:W3CDTF">2019-11-19T12:15:00Z</dcterms:created>
  <dcterms:modified xsi:type="dcterms:W3CDTF">2019-11-19T12:21:00Z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0x010100724AC2F14A9DDB47B16A08DF58D930DC</vt:lpwstr>
  </property>
  <property fmtid="{D5CDD505-2E9C-101B-9397-08002B2CF9AE}" pid="3" name="_dlc_DocIdItemGuid">
    <vt:lpwstr>8034b5ac-1706-4666-ab2c-766fe7d7f050</vt:lpwstr>
  </property>
</Properties>
</file>